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C4194" w14:textId="77777777" w:rsidR="0063500D" w:rsidRDefault="009E1104" w:rsidP="0063500D">
      <w:pPr>
        <w:rPr>
          <w:b/>
          <w:sz w:val="24"/>
        </w:rPr>
      </w:pPr>
      <w:r>
        <w:rPr>
          <w:noProof/>
          <w:lang w:eastAsia="fr-BE"/>
        </w:rPr>
        <mc:AlternateContent>
          <mc:Choice Requires="wps">
            <w:drawing>
              <wp:anchor distT="45720" distB="45720" distL="114300" distR="114300" simplePos="0" relativeHeight="251657728" behindDoc="1" locked="0" layoutInCell="1" allowOverlap="1" wp14:anchorId="3802F556" wp14:editId="648AB8E9">
                <wp:simplePos x="0" y="0"/>
                <wp:positionH relativeFrom="column">
                  <wp:posOffset>3291840</wp:posOffset>
                </wp:positionH>
                <wp:positionV relativeFrom="paragraph">
                  <wp:posOffset>-180975</wp:posOffset>
                </wp:positionV>
                <wp:extent cx="2458085" cy="2137410"/>
                <wp:effectExtent l="0" t="0" r="0" b="0"/>
                <wp:wrapTight wrapText="bothSides">
                  <wp:wrapPolygon edited="0">
                    <wp:start x="0" y="0"/>
                    <wp:lineTo x="0" y="21561"/>
                    <wp:lineTo x="21594" y="21561"/>
                    <wp:lineTo x="21594" y="0"/>
                    <wp:lineTo x="0" y="0"/>
                  </wp:wrapPolygon>
                </wp:wrapTight>
                <wp:docPr id="4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37410"/>
                        </a:xfrm>
                        <a:prstGeom prst="rect">
                          <a:avLst/>
                        </a:prstGeom>
                        <a:solidFill>
                          <a:srgbClr val="FFFFFF"/>
                        </a:solidFill>
                        <a:ln w="9525">
                          <a:solidFill>
                            <a:srgbClr val="000000"/>
                          </a:solidFill>
                          <a:miter lim="800000"/>
                          <a:headEnd/>
                          <a:tailEnd/>
                        </a:ln>
                      </wps:spPr>
                      <wps:txbx>
                        <w:txbxContent>
                          <w:p w14:paraId="65F6473F" w14:textId="77777777" w:rsidR="00644A38" w:rsidRDefault="00DD0509" w:rsidP="0077566C">
                            <w:pPr>
                              <w:spacing w:line="240" w:lineRule="auto"/>
                              <w:rPr>
                                <w:sz w:val="18"/>
                              </w:rPr>
                            </w:pPr>
                            <w:r>
                              <w:rPr>
                                <w:b/>
                                <w:sz w:val="18"/>
                              </w:rPr>
                              <w:t xml:space="preserve">Catégorie : </w:t>
                            </w:r>
                            <w:r w:rsidRPr="00DD0509">
                              <w:rPr>
                                <w:sz w:val="18"/>
                              </w:rPr>
                              <w:t xml:space="preserve">Oiseaux </w:t>
                            </w:r>
                          </w:p>
                          <w:p w14:paraId="341817FA" w14:textId="77777777"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00F21AB4">
                              <w:rPr>
                                <w:sz w:val="18"/>
                              </w:rPr>
                              <w:t>tout public</w:t>
                            </w:r>
                          </w:p>
                          <w:p w14:paraId="1B5C8E5D" w14:textId="77777777"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p>
                          <w:p w14:paraId="48CE56A2" w14:textId="77777777" w:rsidR="00DD1668" w:rsidRDefault="003E18BC" w:rsidP="0077566C">
                            <w:pPr>
                              <w:spacing w:line="240" w:lineRule="auto"/>
                              <w:jc w:val="both"/>
                              <w:rPr>
                                <w:sz w:val="18"/>
                              </w:rPr>
                            </w:pPr>
                            <w:r>
                              <w:rPr>
                                <w:b/>
                                <w:sz w:val="18"/>
                              </w:rPr>
                              <w:t>Lieu :</w:t>
                            </w:r>
                            <w:r>
                              <w:rPr>
                                <w:sz w:val="18"/>
                              </w:rPr>
                              <w:t xml:space="preserve"> </w:t>
                            </w:r>
                            <w:r w:rsidR="00C843D7">
                              <w:rPr>
                                <w:sz w:val="18"/>
                              </w:rPr>
                              <w:t>au CRIE d’Harchies, journée recensement des oiseaux</w:t>
                            </w:r>
                          </w:p>
                          <w:p w14:paraId="2EDE5E51" w14:textId="77777777" w:rsidR="003E18BC" w:rsidRPr="001C5DF3" w:rsidRDefault="003E18BC" w:rsidP="0077566C">
                            <w:pPr>
                              <w:spacing w:line="240" w:lineRule="auto"/>
                              <w:jc w:val="both"/>
                              <w:rPr>
                                <w:b/>
                                <w:sz w:val="18"/>
                              </w:rPr>
                            </w:pPr>
                            <w:r w:rsidRPr="001C5DF3">
                              <w:rPr>
                                <w:b/>
                                <w:sz w:val="18"/>
                              </w:rPr>
                              <w:t>Durée :</w:t>
                            </w:r>
                            <w:r>
                              <w:rPr>
                                <w:b/>
                                <w:sz w:val="18"/>
                              </w:rPr>
                              <w:t xml:space="preserve"> </w:t>
                            </w:r>
                            <w:r w:rsidR="00F21AB4">
                              <w:rPr>
                                <w:sz w:val="18"/>
                              </w:rPr>
                              <w:t>5-10</w:t>
                            </w:r>
                            <w:r w:rsidR="00644A38" w:rsidRPr="00644A38">
                              <w:rPr>
                                <w:sz w:val="18"/>
                              </w:rPr>
                              <w:t xml:space="preserve"> min</w:t>
                            </w:r>
                          </w:p>
                          <w:p w14:paraId="23D51E9F"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w:t>
                            </w:r>
                            <w:r w:rsidR="00F27FF2" w:rsidRPr="00644A38">
                              <w:rPr>
                                <w:b/>
                                <w:sz w:val="18"/>
                              </w:rPr>
                              <w:t>artistique</w:t>
                            </w:r>
                            <w:r w:rsidR="00F27FF2">
                              <w:rPr>
                                <w:sz w:val="18"/>
                              </w:rPr>
                              <w:t>, systémique, technique, sensorielle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2F556" id="_x0000_t202" coordsize="21600,21600" o:spt="202" path="m,l,21600r21600,l21600,xe">
                <v:stroke joinstyle="miter"/>
                <v:path gradientshapeok="t" o:connecttype="rect"/>
              </v:shapetype>
              <v:shape id="Zone de texte 2" o:spid="_x0000_s1026" type="#_x0000_t202" style="position:absolute;margin-left:259.2pt;margin-top:-14.25pt;width:193.55pt;height:168.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">
                <v:textbox>
                  <w:txbxContent>
                    <w:p w14:paraId="65F6473F" w14:textId="77777777" w:rsidR="00644A38" w:rsidRDefault="00DD0509" w:rsidP="0077566C">
                      <w:pPr>
                        <w:spacing w:line="240" w:lineRule="auto"/>
                        <w:rPr>
                          <w:sz w:val="18"/>
                        </w:rPr>
                      </w:pPr>
                      <w:r>
                        <w:rPr>
                          <w:b/>
                          <w:sz w:val="18"/>
                        </w:rPr>
                        <w:t xml:space="preserve">Catégorie : </w:t>
                      </w:r>
                      <w:r w:rsidRPr="00DD0509">
                        <w:rPr>
                          <w:sz w:val="18"/>
                        </w:rPr>
                        <w:t xml:space="preserve">Oiseaux </w:t>
                      </w:r>
                    </w:p>
                    <w:p w14:paraId="341817FA" w14:textId="77777777"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00F21AB4">
                        <w:rPr>
                          <w:sz w:val="18"/>
                        </w:rPr>
                        <w:t>tout public</w:t>
                      </w:r>
                    </w:p>
                    <w:p w14:paraId="1B5C8E5D" w14:textId="77777777"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p>
                    <w:p w14:paraId="48CE56A2" w14:textId="77777777" w:rsidR="00DD1668" w:rsidRDefault="003E18BC" w:rsidP="0077566C">
                      <w:pPr>
                        <w:spacing w:line="240" w:lineRule="auto"/>
                        <w:jc w:val="both"/>
                        <w:rPr>
                          <w:sz w:val="18"/>
                        </w:rPr>
                      </w:pPr>
                      <w:r>
                        <w:rPr>
                          <w:b/>
                          <w:sz w:val="18"/>
                        </w:rPr>
                        <w:t>Lieu :</w:t>
                      </w:r>
                      <w:r>
                        <w:rPr>
                          <w:sz w:val="18"/>
                        </w:rPr>
                        <w:t xml:space="preserve"> </w:t>
                      </w:r>
                      <w:r w:rsidR="00C843D7">
                        <w:rPr>
                          <w:sz w:val="18"/>
                        </w:rPr>
                        <w:t>au CRIE d’Harchies, journée recensement des oiseaux</w:t>
                      </w:r>
                    </w:p>
                    <w:p w14:paraId="2EDE5E51" w14:textId="77777777" w:rsidR="003E18BC" w:rsidRPr="001C5DF3" w:rsidRDefault="003E18BC" w:rsidP="0077566C">
                      <w:pPr>
                        <w:spacing w:line="240" w:lineRule="auto"/>
                        <w:jc w:val="both"/>
                        <w:rPr>
                          <w:b/>
                          <w:sz w:val="18"/>
                        </w:rPr>
                      </w:pPr>
                      <w:r w:rsidRPr="001C5DF3">
                        <w:rPr>
                          <w:b/>
                          <w:sz w:val="18"/>
                        </w:rPr>
                        <w:t>Durée :</w:t>
                      </w:r>
                      <w:r>
                        <w:rPr>
                          <w:b/>
                          <w:sz w:val="18"/>
                        </w:rPr>
                        <w:t xml:space="preserve"> </w:t>
                      </w:r>
                      <w:r w:rsidR="00F21AB4">
                        <w:rPr>
                          <w:sz w:val="18"/>
                        </w:rPr>
                        <w:t>5-10</w:t>
                      </w:r>
                      <w:r w:rsidR="00644A38" w:rsidRPr="00644A38">
                        <w:rPr>
                          <w:sz w:val="18"/>
                        </w:rPr>
                        <w:t xml:space="preserve"> min</w:t>
                      </w:r>
                    </w:p>
                    <w:p w14:paraId="23D51E9F" w14:textId="77777777" w:rsidR="003E18BC" w:rsidRPr="006C3972" w:rsidRDefault="003E18BC" w:rsidP="0077566C">
                      <w:pPr>
                        <w:spacing w:line="240" w:lineRule="auto"/>
                        <w:rPr>
                          <w:sz w:val="18"/>
                        </w:rPr>
                      </w:pPr>
                      <w:r>
                        <w:rPr>
                          <w:b/>
                          <w:sz w:val="18"/>
                        </w:rPr>
                        <w:t>Type d’approche :</w:t>
                      </w:r>
                      <w:r>
                        <w:rPr>
                          <w:sz w:val="18"/>
                        </w:rPr>
                        <w:t xml:space="preserve"> </w:t>
                      </w:r>
                      <w:r w:rsidR="00ED227C">
                        <w:rPr>
                          <w:sz w:val="18"/>
                        </w:rPr>
                        <w:t>scientifiq</w:t>
                      </w:r>
                      <w:r w:rsidR="00F27FF2">
                        <w:rPr>
                          <w:sz w:val="18"/>
                        </w:rPr>
                        <w:t xml:space="preserve">ue, ludique, kinesthésique, imaginaire, </w:t>
                      </w:r>
                      <w:r w:rsidR="00F27FF2" w:rsidRPr="00644A38">
                        <w:rPr>
                          <w:b/>
                          <w:sz w:val="18"/>
                        </w:rPr>
                        <w:t>artistique</w:t>
                      </w:r>
                      <w:r w:rsidR="00F27FF2">
                        <w:rPr>
                          <w:sz w:val="18"/>
                        </w:rPr>
                        <w:t>, systémique, technique, sensorielle</w:t>
                      </w:r>
                    </w:p>
                  </w:txbxContent>
                </v:textbox>
                <w10:wrap type="tight"/>
              </v:shape>
            </w:pict>
          </mc:Fallback>
        </mc:AlternateContent>
      </w:r>
      <w:r w:rsidR="00AD15C3">
        <w:rPr>
          <w:b/>
          <w:sz w:val="36"/>
        </w:rPr>
        <w:t>Ecriture à la plume d’oiseaux</w:t>
      </w:r>
    </w:p>
    <w:p w14:paraId="5E7CB2FD" w14:textId="77777777" w:rsidR="0077566C" w:rsidRDefault="0077566C" w:rsidP="0063500D">
      <w:pPr>
        <w:rPr>
          <w:sz w:val="24"/>
        </w:rPr>
      </w:pPr>
      <w:r w:rsidRPr="00692338">
        <w:rPr>
          <w:b/>
          <w:sz w:val="24"/>
        </w:rPr>
        <w:t>Auteur</w:t>
      </w:r>
      <w:r>
        <w:rPr>
          <w:b/>
          <w:sz w:val="24"/>
        </w:rPr>
        <w:t>s</w:t>
      </w:r>
      <w:r w:rsidRPr="00692338">
        <w:rPr>
          <w:b/>
          <w:sz w:val="24"/>
        </w:rPr>
        <w:t xml:space="preserve"> : </w:t>
      </w:r>
      <w:r w:rsidR="003E237A">
        <w:rPr>
          <w:sz w:val="24"/>
        </w:rPr>
        <w:t>Charles-Ily</w:t>
      </w:r>
      <w:r w:rsidR="00513D6E" w:rsidRPr="00513D6E">
        <w:rPr>
          <w:sz w:val="24"/>
        </w:rPr>
        <w:t>a, Thylla, Séverine, Carine</w:t>
      </w:r>
    </w:p>
    <w:p w14:paraId="70EB8726" w14:textId="77777777" w:rsidR="00EB40FD" w:rsidRDefault="00ED227C" w:rsidP="0063500D">
      <w:pPr>
        <w:rPr>
          <w:sz w:val="24"/>
        </w:rPr>
      </w:pPr>
      <w:r w:rsidRPr="00DD0509">
        <w:rPr>
          <w:b/>
          <w:sz w:val="24"/>
        </w:rPr>
        <w:t>Objectif :</w:t>
      </w:r>
      <w:r>
        <w:rPr>
          <w:sz w:val="24"/>
        </w:rPr>
        <w:t xml:space="preserve"> </w:t>
      </w:r>
      <w:r w:rsidR="00A158AA">
        <w:rPr>
          <w:sz w:val="24"/>
        </w:rPr>
        <w:t>Faire découvrir</w:t>
      </w:r>
      <w:r w:rsidR="00EB40FD">
        <w:rPr>
          <w:sz w:val="24"/>
        </w:rPr>
        <w:t> :</w:t>
      </w:r>
    </w:p>
    <w:p w14:paraId="16ACA495" w14:textId="77777777" w:rsidR="00EB40FD" w:rsidRDefault="00A158AA" w:rsidP="00EB40FD">
      <w:pPr>
        <w:pStyle w:val="Paragraphedeliste"/>
        <w:numPr>
          <w:ilvl w:val="0"/>
          <w:numId w:val="21"/>
        </w:numPr>
        <w:rPr>
          <w:sz w:val="24"/>
        </w:rPr>
      </w:pPr>
      <w:r w:rsidRPr="00EB40FD">
        <w:rPr>
          <w:sz w:val="24"/>
        </w:rPr>
        <w:t xml:space="preserve">l’écriture </w:t>
      </w:r>
      <w:r w:rsidR="00EB40FD">
        <w:rPr>
          <w:sz w:val="24"/>
        </w:rPr>
        <w:t>à la plume</w:t>
      </w:r>
      <w:r w:rsidR="00F21AB4">
        <w:rPr>
          <w:sz w:val="24"/>
        </w:rPr>
        <w:t>,</w:t>
      </w:r>
    </w:p>
    <w:p w14:paraId="7832B1A1" w14:textId="77777777" w:rsidR="00EB40FD" w:rsidRDefault="00F21AB4" w:rsidP="00EB40FD">
      <w:pPr>
        <w:pStyle w:val="Paragraphedeliste"/>
        <w:numPr>
          <w:ilvl w:val="0"/>
          <w:numId w:val="21"/>
        </w:numPr>
        <w:rPr>
          <w:sz w:val="24"/>
        </w:rPr>
      </w:pPr>
      <w:r>
        <w:rPr>
          <w:sz w:val="24"/>
        </w:rPr>
        <w:t>l</w:t>
      </w:r>
      <w:r w:rsidR="00EB40FD">
        <w:rPr>
          <w:sz w:val="24"/>
        </w:rPr>
        <w:t>es encres naturelles</w:t>
      </w:r>
      <w:r>
        <w:rPr>
          <w:sz w:val="24"/>
        </w:rPr>
        <w:t>,</w:t>
      </w:r>
    </w:p>
    <w:p w14:paraId="4BD574F5" w14:textId="77777777" w:rsidR="00A158AA" w:rsidRPr="00EB40FD" w:rsidRDefault="00A158AA" w:rsidP="00EB40FD">
      <w:pPr>
        <w:pStyle w:val="Paragraphedeliste"/>
        <w:numPr>
          <w:ilvl w:val="0"/>
          <w:numId w:val="21"/>
        </w:numPr>
        <w:rPr>
          <w:sz w:val="24"/>
        </w:rPr>
      </w:pPr>
      <w:r w:rsidRPr="00EB40FD">
        <w:rPr>
          <w:sz w:val="24"/>
        </w:rPr>
        <w:t>associer la silh</w:t>
      </w:r>
      <w:r w:rsidR="003E237A">
        <w:rPr>
          <w:sz w:val="24"/>
        </w:rPr>
        <w:t xml:space="preserve">ouette, la plume et le nom de plusieurs </w:t>
      </w:r>
      <w:r w:rsidRPr="00EB40FD">
        <w:rPr>
          <w:sz w:val="24"/>
        </w:rPr>
        <w:t>oiseau</w:t>
      </w:r>
      <w:r w:rsidR="003E237A">
        <w:rPr>
          <w:sz w:val="24"/>
        </w:rPr>
        <w:t>x</w:t>
      </w:r>
      <w:r w:rsidRPr="00EB40FD">
        <w:rPr>
          <w:sz w:val="24"/>
        </w:rPr>
        <w:t>.</w:t>
      </w:r>
    </w:p>
    <w:p w14:paraId="56F4C46D" w14:textId="77777777" w:rsidR="00F82017" w:rsidRDefault="00ED227C" w:rsidP="0063500D">
      <w:pPr>
        <w:rPr>
          <w:sz w:val="24"/>
          <w:lang w:val="fr-FR"/>
        </w:rPr>
      </w:pPr>
      <w:r w:rsidRPr="00DD0509">
        <w:rPr>
          <w:b/>
          <w:sz w:val="24"/>
          <w:lang w:val="fr-FR"/>
        </w:rPr>
        <w:t>Message</w:t>
      </w:r>
      <w:r w:rsidR="00DD0509" w:rsidRPr="00DD0509">
        <w:rPr>
          <w:b/>
          <w:sz w:val="24"/>
          <w:lang w:val="fr-FR"/>
        </w:rPr>
        <w:t>(s)</w:t>
      </w:r>
      <w:r w:rsidRPr="00ED227C">
        <w:rPr>
          <w:sz w:val="24"/>
          <w:lang w:val="fr-FR"/>
        </w:rPr>
        <w:t> :</w:t>
      </w:r>
    </w:p>
    <w:p w14:paraId="0720793F" w14:textId="77777777" w:rsidR="008E0CF5" w:rsidRDefault="008E0CF5" w:rsidP="0063500D">
      <w:pPr>
        <w:rPr>
          <w:sz w:val="24"/>
          <w:lang w:val="fr-FR"/>
        </w:rPr>
      </w:pPr>
      <w:r>
        <w:rPr>
          <w:sz w:val="24"/>
          <w:lang w:val="fr-FR"/>
        </w:rPr>
        <w:t>- La nature nous offre les moyens d’écrire</w:t>
      </w:r>
      <w:r w:rsidR="00F21AB4">
        <w:rPr>
          <w:sz w:val="24"/>
          <w:lang w:val="fr-FR"/>
        </w:rPr>
        <w:t>, de dessiner.</w:t>
      </w:r>
    </w:p>
    <w:p w14:paraId="03D80BBB" w14:textId="77777777" w:rsidR="00F21AB4" w:rsidRDefault="003E237A" w:rsidP="0063500D">
      <w:pPr>
        <w:rPr>
          <w:sz w:val="24"/>
          <w:lang w:val="fr-FR"/>
        </w:rPr>
      </w:pPr>
      <w:r>
        <w:rPr>
          <w:sz w:val="24"/>
          <w:lang w:val="fr-FR"/>
        </w:rPr>
        <w:t>- L’outil pour écrire a évolué</w:t>
      </w:r>
      <w:r w:rsidR="00F21AB4">
        <w:rPr>
          <w:sz w:val="24"/>
          <w:lang w:val="fr-FR"/>
        </w:rPr>
        <w:t xml:space="preserve"> avec le temps.</w:t>
      </w:r>
    </w:p>
    <w:p w14:paraId="1246ADFF" w14:textId="77777777" w:rsidR="00F21AB4" w:rsidRPr="00F82017" w:rsidRDefault="00F21AB4" w:rsidP="0063500D">
      <w:pPr>
        <w:rPr>
          <w:sz w:val="8"/>
          <w:szCs w:val="8"/>
          <w:lang w:val="fr-FR"/>
        </w:rPr>
      </w:pPr>
      <w:r>
        <w:rPr>
          <w:sz w:val="24"/>
          <w:lang w:val="fr-FR"/>
        </w:rPr>
        <w:t xml:space="preserve">- </w:t>
      </w:r>
      <w:r w:rsidR="003E237A">
        <w:rPr>
          <w:sz w:val="24"/>
          <w:lang w:val="fr-FR"/>
        </w:rPr>
        <w:t xml:space="preserve">La taille, la forme et la couleur des plumes </w:t>
      </w:r>
      <w:r>
        <w:rPr>
          <w:sz w:val="24"/>
          <w:lang w:val="fr-FR"/>
        </w:rPr>
        <w:t>diffèrent d’un oiseau à l’autre et nous aide</w:t>
      </w:r>
      <w:r w:rsidR="003E237A">
        <w:rPr>
          <w:sz w:val="24"/>
          <w:lang w:val="fr-FR"/>
        </w:rPr>
        <w:t>nt</w:t>
      </w:r>
      <w:r>
        <w:rPr>
          <w:sz w:val="24"/>
          <w:lang w:val="fr-FR"/>
        </w:rPr>
        <w:t xml:space="preserve"> à les reconnaître.</w:t>
      </w:r>
    </w:p>
    <w:p w14:paraId="3C8DD7CB" w14:textId="77777777" w:rsidR="0077566C" w:rsidRPr="0063500D" w:rsidRDefault="00ED227C" w:rsidP="0063500D">
      <w:pPr>
        <w:rPr>
          <w:b/>
          <w:i/>
          <w:color w:val="538135" w:themeColor="accent6" w:themeShade="BF"/>
          <w:sz w:val="32"/>
        </w:rPr>
      </w:pPr>
      <w:r>
        <w:rPr>
          <w:b/>
          <w:sz w:val="32"/>
        </w:rPr>
        <w:t>1</w:t>
      </w:r>
      <w:r w:rsidR="006A1D9D">
        <w:rPr>
          <w:b/>
          <w:sz w:val="32"/>
        </w:rPr>
        <w:t>.</w:t>
      </w:r>
      <w:r w:rsidR="007B7147">
        <w:rPr>
          <w:b/>
          <w:sz w:val="32"/>
        </w:rPr>
        <w:t xml:space="preserve"> Mise en situation : </w:t>
      </w:r>
    </w:p>
    <w:p w14:paraId="289C5D84" w14:textId="77777777" w:rsidR="00D647B6" w:rsidRDefault="00D647B6" w:rsidP="0063500D">
      <w:pPr>
        <w:rPr>
          <w:sz w:val="24"/>
          <w:szCs w:val="24"/>
        </w:rPr>
      </w:pPr>
      <w:r w:rsidRPr="00D647B6">
        <w:rPr>
          <w:sz w:val="24"/>
          <w:szCs w:val="24"/>
        </w:rPr>
        <w:t>a.</w:t>
      </w:r>
      <w:r w:rsidRPr="00D647B6">
        <w:rPr>
          <w:sz w:val="32"/>
        </w:rPr>
        <w:t xml:space="preserve"> </w:t>
      </w:r>
      <w:r w:rsidR="003E237A">
        <w:rPr>
          <w:sz w:val="24"/>
          <w:szCs w:val="24"/>
        </w:rPr>
        <w:t xml:space="preserve">Différentes affiches comportant chacune le nom, la silhouette, la plume d’un </w:t>
      </w:r>
      <w:r w:rsidRPr="00D647B6">
        <w:rPr>
          <w:sz w:val="24"/>
          <w:szCs w:val="24"/>
        </w:rPr>
        <w:t>oiseau</w:t>
      </w:r>
      <w:r w:rsidR="003E237A">
        <w:rPr>
          <w:sz w:val="24"/>
          <w:szCs w:val="24"/>
        </w:rPr>
        <w:t xml:space="preserve"> sont exposées sur un présentoir ou</w:t>
      </w:r>
      <w:r w:rsidR="00EF0249">
        <w:rPr>
          <w:sz w:val="24"/>
          <w:szCs w:val="24"/>
        </w:rPr>
        <w:t xml:space="preserve"> un mur (visible</w:t>
      </w:r>
      <w:r w:rsidR="003E237A">
        <w:rPr>
          <w:sz w:val="24"/>
          <w:szCs w:val="24"/>
        </w:rPr>
        <w:t>s</w:t>
      </w:r>
      <w:r w:rsidR="00EF0249">
        <w:rPr>
          <w:sz w:val="24"/>
          <w:szCs w:val="24"/>
        </w:rPr>
        <w:t xml:space="preserve"> facilement pour le public)</w:t>
      </w:r>
      <w:r w:rsidR="003549CE">
        <w:rPr>
          <w:sz w:val="24"/>
          <w:szCs w:val="24"/>
        </w:rPr>
        <w:t>.</w:t>
      </w:r>
    </w:p>
    <w:p w14:paraId="11BC5178" w14:textId="77777777" w:rsidR="00F0693D" w:rsidRDefault="003E237A" w:rsidP="0063500D">
      <w:pPr>
        <w:rPr>
          <w:sz w:val="24"/>
          <w:szCs w:val="24"/>
        </w:rPr>
      </w:pPr>
      <w:r>
        <w:rPr>
          <w:sz w:val="24"/>
          <w:szCs w:val="24"/>
        </w:rPr>
        <w:t>b. Décor soigné : nappes, images</w:t>
      </w:r>
      <w:r w:rsidR="00F0693D">
        <w:rPr>
          <w:sz w:val="24"/>
          <w:szCs w:val="24"/>
        </w:rPr>
        <w:t xml:space="preserve"> </w:t>
      </w:r>
      <w:r>
        <w:rPr>
          <w:sz w:val="24"/>
          <w:szCs w:val="24"/>
        </w:rPr>
        <w:t>illustrant l’histoire de l’écriture à la plume, cadres, pots avec des plumes décoratives, animateur.rices déguisées 18-19</w:t>
      </w:r>
      <w:r w:rsidRPr="003E237A">
        <w:rPr>
          <w:sz w:val="24"/>
          <w:szCs w:val="24"/>
          <w:vertAlign w:val="superscript"/>
        </w:rPr>
        <w:t>e</w:t>
      </w:r>
      <w:r>
        <w:rPr>
          <w:sz w:val="24"/>
          <w:szCs w:val="24"/>
        </w:rPr>
        <w:t xml:space="preserve"> siècle (fin utilisation plume d’écriture).</w:t>
      </w:r>
    </w:p>
    <w:p w14:paraId="008E2B22" w14:textId="77777777" w:rsidR="00087448" w:rsidRDefault="00087448" w:rsidP="0063500D">
      <w:pPr>
        <w:rPr>
          <w:sz w:val="24"/>
          <w:szCs w:val="24"/>
        </w:rPr>
      </w:pPr>
      <w:r>
        <w:rPr>
          <w:sz w:val="24"/>
          <w:szCs w:val="24"/>
        </w:rPr>
        <w:t>c. Des affiches avec des exemples de calligraphie.</w:t>
      </w:r>
    </w:p>
    <w:p w14:paraId="69197637" w14:textId="77777777" w:rsidR="00D647B6" w:rsidRDefault="00087448" w:rsidP="0063500D">
      <w:pPr>
        <w:rPr>
          <w:sz w:val="24"/>
          <w:szCs w:val="24"/>
        </w:rPr>
      </w:pPr>
      <w:r>
        <w:rPr>
          <w:sz w:val="24"/>
          <w:szCs w:val="24"/>
        </w:rPr>
        <w:t>d</w:t>
      </w:r>
      <w:r w:rsidR="00D647B6">
        <w:rPr>
          <w:sz w:val="24"/>
          <w:szCs w:val="24"/>
        </w:rPr>
        <w:t xml:space="preserve">. Une </w:t>
      </w:r>
      <w:r w:rsidR="003A13B1">
        <w:rPr>
          <w:sz w:val="24"/>
          <w:szCs w:val="24"/>
        </w:rPr>
        <w:t>étagère</w:t>
      </w:r>
      <w:r w:rsidR="00D647B6">
        <w:rPr>
          <w:sz w:val="24"/>
          <w:szCs w:val="24"/>
        </w:rPr>
        <w:t xml:space="preserve"> avec le matériel</w:t>
      </w:r>
      <w:r w:rsidR="00EF0249">
        <w:rPr>
          <w:sz w:val="24"/>
          <w:szCs w:val="24"/>
        </w:rPr>
        <w:t xml:space="preserve"> pour écrire</w:t>
      </w:r>
      <w:r w:rsidR="003549CE">
        <w:rPr>
          <w:sz w:val="24"/>
          <w:szCs w:val="24"/>
        </w:rPr>
        <w:t xml:space="preserve"> : différentes plumes, différentes encres (avec de la boue, avec du charbon et du vinaigre, avec du brou de noix, de l’écoline, de l’encre industrielle), </w:t>
      </w:r>
      <w:r w:rsidR="003E237A">
        <w:rPr>
          <w:sz w:val="24"/>
          <w:szCs w:val="24"/>
        </w:rPr>
        <w:t xml:space="preserve">des plumes métalliques et portes-plumes, </w:t>
      </w:r>
      <w:r w:rsidR="003549CE">
        <w:rPr>
          <w:sz w:val="24"/>
          <w:szCs w:val="24"/>
        </w:rPr>
        <w:t xml:space="preserve">des stylos plumes, du papier brouillon, du papier parchemin, des cartes avec du papier </w:t>
      </w:r>
      <w:r w:rsidR="003E237A">
        <w:rPr>
          <w:sz w:val="24"/>
          <w:szCs w:val="24"/>
        </w:rPr>
        <w:t>dessin</w:t>
      </w:r>
      <w:r w:rsidR="003549CE">
        <w:rPr>
          <w:sz w:val="24"/>
          <w:szCs w:val="24"/>
        </w:rPr>
        <w:t>.</w:t>
      </w:r>
    </w:p>
    <w:p w14:paraId="10D90509" w14:textId="77777777" w:rsidR="003A13B1" w:rsidRDefault="00087448" w:rsidP="0063500D">
      <w:pPr>
        <w:rPr>
          <w:sz w:val="24"/>
          <w:szCs w:val="24"/>
        </w:rPr>
      </w:pPr>
      <w:r>
        <w:rPr>
          <w:sz w:val="24"/>
          <w:szCs w:val="24"/>
        </w:rPr>
        <w:t>e</w:t>
      </w:r>
      <w:r w:rsidR="003A13B1">
        <w:rPr>
          <w:sz w:val="24"/>
          <w:szCs w:val="24"/>
        </w:rPr>
        <w:t xml:space="preserve">. Une </w:t>
      </w:r>
      <w:r w:rsidR="003549CE">
        <w:rPr>
          <w:sz w:val="24"/>
          <w:szCs w:val="24"/>
        </w:rPr>
        <w:t xml:space="preserve">grande </w:t>
      </w:r>
      <w:r w:rsidR="003A13B1">
        <w:rPr>
          <w:sz w:val="24"/>
          <w:szCs w:val="24"/>
        </w:rPr>
        <w:t>table pour créer</w:t>
      </w:r>
      <w:r w:rsidR="003549CE">
        <w:rPr>
          <w:sz w:val="24"/>
          <w:szCs w:val="24"/>
        </w:rPr>
        <w:t>.</w:t>
      </w:r>
    </w:p>
    <w:p w14:paraId="70A2DC2B" w14:textId="77777777" w:rsidR="003A13B1" w:rsidRDefault="00087448" w:rsidP="0063500D">
      <w:pPr>
        <w:rPr>
          <w:sz w:val="24"/>
          <w:szCs w:val="24"/>
        </w:rPr>
      </w:pPr>
      <w:r>
        <w:rPr>
          <w:sz w:val="24"/>
          <w:szCs w:val="24"/>
        </w:rPr>
        <w:t>f</w:t>
      </w:r>
      <w:r w:rsidR="003A13B1">
        <w:rPr>
          <w:sz w:val="24"/>
          <w:szCs w:val="24"/>
        </w:rPr>
        <w:t>. Un panneau aimanté pour accrocher les réalisations et les faire sécher</w:t>
      </w:r>
      <w:r w:rsidR="003549CE">
        <w:rPr>
          <w:sz w:val="24"/>
          <w:szCs w:val="24"/>
        </w:rPr>
        <w:t>.</w:t>
      </w:r>
    </w:p>
    <w:p w14:paraId="32E55CC7" w14:textId="77777777" w:rsidR="00ED227C" w:rsidRDefault="00ED227C" w:rsidP="0063500D">
      <w:pPr>
        <w:rPr>
          <w:i/>
          <w:color w:val="538135" w:themeColor="accent6" w:themeShade="BF"/>
          <w:sz w:val="24"/>
          <w:lang w:val="fr-FR"/>
        </w:rPr>
      </w:pPr>
      <w:r>
        <w:rPr>
          <w:b/>
          <w:sz w:val="32"/>
        </w:rPr>
        <w:t>2</w:t>
      </w:r>
      <w:r w:rsidR="006A1D9D">
        <w:rPr>
          <w:b/>
          <w:sz w:val="32"/>
        </w:rPr>
        <w:t>.</w:t>
      </w:r>
      <w:r w:rsidR="007B7147">
        <w:rPr>
          <w:b/>
          <w:sz w:val="32"/>
        </w:rPr>
        <w:t xml:space="preserve"> Déroulement : </w:t>
      </w:r>
    </w:p>
    <w:p w14:paraId="2424FB36" w14:textId="77777777" w:rsidR="00EF0249" w:rsidRDefault="00D647B6" w:rsidP="00D647B6">
      <w:pPr>
        <w:rPr>
          <w:sz w:val="24"/>
          <w:szCs w:val="24"/>
        </w:rPr>
      </w:pPr>
      <w:r>
        <w:rPr>
          <w:sz w:val="24"/>
          <w:szCs w:val="24"/>
        </w:rPr>
        <w:t>a. On</w:t>
      </w:r>
      <w:r w:rsidR="00EF0249">
        <w:rPr>
          <w:sz w:val="24"/>
          <w:szCs w:val="24"/>
        </w:rPr>
        <w:t xml:space="preserve"> présente les affiches avec les </w:t>
      </w:r>
      <w:r w:rsidR="003E237A">
        <w:rPr>
          <w:sz w:val="24"/>
          <w:szCs w:val="24"/>
        </w:rPr>
        <w:t>silohouettes</w:t>
      </w:r>
      <w:r w:rsidR="00EF0249">
        <w:rPr>
          <w:sz w:val="24"/>
          <w:szCs w:val="24"/>
        </w:rPr>
        <w:t>/plumes/nom</w:t>
      </w:r>
      <w:r w:rsidR="003E237A">
        <w:rPr>
          <w:sz w:val="24"/>
          <w:szCs w:val="24"/>
        </w:rPr>
        <w:t>s d’oiseaux.</w:t>
      </w:r>
    </w:p>
    <w:p w14:paraId="39C613F2" w14:textId="77777777" w:rsidR="00D647B6" w:rsidRDefault="00EF0249" w:rsidP="00D647B6">
      <w:pPr>
        <w:rPr>
          <w:sz w:val="24"/>
          <w:szCs w:val="24"/>
        </w:rPr>
      </w:pPr>
      <w:r>
        <w:rPr>
          <w:sz w:val="24"/>
          <w:szCs w:val="24"/>
        </w:rPr>
        <w:t>b.</w:t>
      </w:r>
      <w:r w:rsidR="00D647B6">
        <w:rPr>
          <w:sz w:val="24"/>
          <w:szCs w:val="24"/>
        </w:rPr>
        <w:t xml:space="preserve"> </w:t>
      </w:r>
      <w:r>
        <w:rPr>
          <w:sz w:val="24"/>
          <w:szCs w:val="24"/>
        </w:rPr>
        <w:t>On propose à l’enfant ou l’adulte de choisir un des oiseaux affichés et de retrouver la plume qui le représente dans le matériel</w:t>
      </w:r>
    </w:p>
    <w:p w14:paraId="7EF7EFC5" w14:textId="77777777" w:rsidR="00EF0249" w:rsidRDefault="00EF0249" w:rsidP="00D647B6">
      <w:pPr>
        <w:rPr>
          <w:sz w:val="24"/>
          <w:szCs w:val="24"/>
        </w:rPr>
      </w:pPr>
      <w:r>
        <w:rPr>
          <w:sz w:val="24"/>
          <w:szCs w:val="24"/>
        </w:rPr>
        <w:t>c. On lui présente les différentes encres</w:t>
      </w:r>
    </w:p>
    <w:p w14:paraId="08B65600" w14:textId="77777777" w:rsidR="00D647B6" w:rsidRPr="00087448" w:rsidRDefault="00087448" w:rsidP="00087448">
      <w:pPr>
        <w:rPr>
          <w:sz w:val="24"/>
          <w:szCs w:val="24"/>
        </w:rPr>
      </w:pPr>
      <w:r>
        <w:rPr>
          <w:sz w:val="24"/>
          <w:szCs w:val="24"/>
        </w:rPr>
        <w:lastRenderedPageBreak/>
        <w:t>d. On lui propose d’abord de tester l’écriture (mot ou dessin) à la plume sur une feuille de brouillon puis de choisir un papier parchemin ou une carte de dessin. L’enfant ou d’adulte peut écrire le nom de l’oiseau et dessiner sa silhouette ou faire un dessin/texte libre.</w:t>
      </w:r>
    </w:p>
    <w:p w14:paraId="560DF42C" w14:textId="77777777" w:rsidR="00441561" w:rsidRPr="0063500D" w:rsidRDefault="00441561" w:rsidP="0063500D">
      <w:pPr>
        <w:rPr>
          <w:sz w:val="24"/>
          <w:lang w:val="fr-FR"/>
        </w:rPr>
      </w:pPr>
    </w:p>
    <w:p w14:paraId="705D2255" w14:textId="77777777" w:rsidR="0063500D" w:rsidRDefault="00DD0509" w:rsidP="0063500D">
      <w:pPr>
        <w:rPr>
          <w:sz w:val="24"/>
        </w:rPr>
      </w:pPr>
      <w:r>
        <w:rPr>
          <w:b/>
          <w:sz w:val="32"/>
        </w:rPr>
        <w:t>3</w:t>
      </w:r>
      <w:r w:rsidR="006A1D9D">
        <w:rPr>
          <w:b/>
          <w:sz w:val="32"/>
        </w:rPr>
        <w:t>.</w:t>
      </w:r>
      <w:r>
        <w:rPr>
          <w:b/>
          <w:sz w:val="32"/>
        </w:rPr>
        <w:t xml:space="preserve"> Fin du jeu</w:t>
      </w:r>
      <w:r w:rsidR="0063500D">
        <w:rPr>
          <w:b/>
          <w:sz w:val="32"/>
        </w:rPr>
        <w:t xml:space="preserve"> : </w:t>
      </w:r>
    </w:p>
    <w:p w14:paraId="3FFB1BBA" w14:textId="77777777" w:rsidR="007D6D42" w:rsidRPr="0063500D" w:rsidRDefault="007D6D42" w:rsidP="0063500D">
      <w:pPr>
        <w:rPr>
          <w:b/>
          <w:sz w:val="32"/>
        </w:rPr>
      </w:pPr>
      <w:r>
        <w:rPr>
          <w:sz w:val="24"/>
        </w:rPr>
        <w:t xml:space="preserve">L’activité est finie quand l’enfant ou l’adulte a fini sa création. Il peut la mettre sécher sur le panneau et venir la reprendre après. </w:t>
      </w:r>
      <w:r w:rsidR="003E237A">
        <w:rPr>
          <w:sz w:val="24"/>
        </w:rPr>
        <w:t>Il peut aussi en recommencer une s’il en a envie !</w:t>
      </w:r>
    </w:p>
    <w:tbl>
      <w:tblPr>
        <w:tblStyle w:val="Grilledutableau"/>
        <w:tblW w:w="0" w:type="auto"/>
        <w:tblLook w:val="04A0" w:firstRow="1" w:lastRow="0" w:firstColumn="1" w:lastColumn="0" w:noHBand="0" w:noVBand="1"/>
      </w:tblPr>
      <w:tblGrid>
        <w:gridCol w:w="9062"/>
      </w:tblGrid>
      <w:tr w:rsidR="008A4698" w14:paraId="7D2DED78" w14:textId="77777777" w:rsidTr="008A4698">
        <w:tc>
          <w:tcPr>
            <w:tcW w:w="9288" w:type="dxa"/>
          </w:tcPr>
          <w:p w14:paraId="1F638A5C" w14:textId="77777777" w:rsidR="007D6D42" w:rsidRPr="0063500D" w:rsidRDefault="006A1D9D" w:rsidP="007D6D42">
            <w:pPr>
              <w:spacing w:after="0" w:line="360" w:lineRule="auto"/>
              <w:rPr>
                <w:sz w:val="20"/>
                <w:szCs w:val="20"/>
              </w:rPr>
            </w:pPr>
            <w:r>
              <w:rPr>
                <w:b/>
                <w:sz w:val="28"/>
              </w:rPr>
              <w:t xml:space="preserve">Conseils : </w:t>
            </w:r>
          </w:p>
          <w:p w14:paraId="48BFB274" w14:textId="77777777" w:rsidR="006A1D9D" w:rsidRPr="0063500D" w:rsidRDefault="007D6D42" w:rsidP="0063500D">
            <w:pPr>
              <w:pStyle w:val="Paragraphedeliste"/>
              <w:numPr>
                <w:ilvl w:val="0"/>
                <w:numId w:val="17"/>
              </w:numPr>
              <w:rPr>
                <w:sz w:val="20"/>
                <w:szCs w:val="20"/>
              </w:rPr>
            </w:pPr>
            <w:r>
              <w:rPr>
                <w:sz w:val="20"/>
                <w:szCs w:val="20"/>
              </w:rPr>
              <w:t>L’idéal est que les affiches (oiseaux ou calligraphie) soit visible</w:t>
            </w:r>
            <w:r w:rsidR="003E237A">
              <w:rPr>
                <w:sz w:val="20"/>
                <w:szCs w:val="20"/>
              </w:rPr>
              <w:t>s</w:t>
            </w:r>
            <w:r>
              <w:rPr>
                <w:sz w:val="20"/>
                <w:szCs w:val="20"/>
              </w:rPr>
              <w:t xml:space="preserve"> facilement par la personne qui crée en même temps qu’elle dessine/écrit.</w:t>
            </w:r>
          </w:p>
        </w:tc>
      </w:tr>
    </w:tbl>
    <w:p w14:paraId="65FC12EC" w14:textId="77777777" w:rsidR="009E33ED" w:rsidRDefault="009E33ED" w:rsidP="0063500D">
      <w:pPr>
        <w:spacing w:after="160" w:line="259" w:lineRule="auto"/>
        <w:rPr>
          <w:sz w:val="24"/>
          <w:szCs w:val="24"/>
        </w:rPr>
      </w:pPr>
    </w:p>
    <w:p w14:paraId="126ECB2B" w14:textId="77777777" w:rsidR="003C7A8C" w:rsidRDefault="003C7A8C" w:rsidP="0063500D">
      <w:pPr>
        <w:spacing w:after="160" w:line="259" w:lineRule="auto"/>
        <w:rPr>
          <w:sz w:val="24"/>
          <w:szCs w:val="24"/>
        </w:rPr>
      </w:pPr>
    </w:p>
    <w:tbl>
      <w:tblPr>
        <w:tblStyle w:val="Grilledutableau"/>
        <w:tblW w:w="0" w:type="auto"/>
        <w:tblLook w:val="04A0" w:firstRow="1" w:lastRow="0" w:firstColumn="1" w:lastColumn="0" w:noHBand="0" w:noVBand="1"/>
      </w:tblPr>
      <w:tblGrid>
        <w:gridCol w:w="9062"/>
      </w:tblGrid>
      <w:tr w:rsidR="006A1D9D" w14:paraId="37A33C40" w14:textId="77777777" w:rsidTr="006A1D9D">
        <w:tc>
          <w:tcPr>
            <w:tcW w:w="9288" w:type="dxa"/>
          </w:tcPr>
          <w:p w14:paraId="3F74E585" w14:textId="77777777" w:rsidR="0071033B" w:rsidRPr="007E5367" w:rsidRDefault="0071033B" w:rsidP="007E5367">
            <w:r w:rsidRPr="0071033B">
              <w:rPr>
                <w:b/>
                <w:sz w:val="28"/>
              </w:rPr>
              <w:t>Matériel</w:t>
            </w:r>
            <w:r w:rsidR="0024500D">
              <w:rPr>
                <w:b/>
                <w:sz w:val="28"/>
              </w:rPr>
              <w:t> </w:t>
            </w:r>
            <w:r w:rsidR="0024500D">
              <w:t>:</w:t>
            </w:r>
          </w:p>
          <w:p w14:paraId="0296024D" w14:textId="77777777" w:rsidR="0071033B" w:rsidRPr="001E68AB" w:rsidRDefault="001E68AB" w:rsidP="0063500D">
            <w:pPr>
              <w:pStyle w:val="Paragraphedeliste"/>
              <w:numPr>
                <w:ilvl w:val="0"/>
                <w:numId w:val="17"/>
              </w:numPr>
              <w:rPr>
                <w:sz w:val="24"/>
                <w:szCs w:val="24"/>
              </w:rPr>
            </w:pPr>
            <w:r>
              <w:rPr>
                <w:sz w:val="20"/>
                <w:szCs w:val="20"/>
              </w:rPr>
              <w:t>Encre avec de la terre</w:t>
            </w:r>
            <w:r w:rsidR="007D6D42">
              <w:rPr>
                <w:sz w:val="20"/>
                <w:szCs w:val="20"/>
              </w:rPr>
              <w:t> : boue et eau</w:t>
            </w:r>
          </w:p>
          <w:p w14:paraId="4FE2F56D" w14:textId="77777777" w:rsidR="001E68AB" w:rsidRPr="007D6D42" w:rsidRDefault="001E68AB" w:rsidP="0063500D">
            <w:pPr>
              <w:pStyle w:val="Paragraphedeliste"/>
              <w:numPr>
                <w:ilvl w:val="0"/>
                <w:numId w:val="17"/>
              </w:numPr>
              <w:rPr>
                <w:sz w:val="24"/>
                <w:szCs w:val="24"/>
              </w:rPr>
            </w:pPr>
            <w:r>
              <w:rPr>
                <w:sz w:val="20"/>
                <w:szCs w:val="20"/>
              </w:rPr>
              <w:t>Encre avec du brou de noix</w:t>
            </w:r>
            <w:r w:rsidR="007D6D42">
              <w:rPr>
                <w:sz w:val="20"/>
                <w:szCs w:val="20"/>
              </w:rPr>
              <w:t> : brou de noix et eau</w:t>
            </w:r>
          </w:p>
          <w:p w14:paraId="50EE2BF1" w14:textId="77777777" w:rsidR="007D6D42" w:rsidRPr="001E68AB" w:rsidRDefault="007D6D42" w:rsidP="0063500D">
            <w:pPr>
              <w:pStyle w:val="Paragraphedeliste"/>
              <w:numPr>
                <w:ilvl w:val="0"/>
                <w:numId w:val="17"/>
              </w:numPr>
              <w:rPr>
                <w:sz w:val="24"/>
                <w:szCs w:val="24"/>
              </w:rPr>
            </w:pPr>
            <w:r>
              <w:rPr>
                <w:sz w:val="20"/>
                <w:szCs w:val="20"/>
              </w:rPr>
              <w:t>Encre avec du charbon</w:t>
            </w:r>
            <w:r w:rsidR="003E237A">
              <w:rPr>
                <w:sz w:val="20"/>
                <w:szCs w:val="20"/>
              </w:rPr>
              <w:t xml:space="preserve"> réduit en poudre</w:t>
            </w:r>
            <w:r>
              <w:rPr>
                <w:sz w:val="20"/>
                <w:szCs w:val="20"/>
              </w:rPr>
              <w:t xml:space="preserve"> et du vinaigre</w:t>
            </w:r>
          </w:p>
          <w:p w14:paraId="5C18A91F" w14:textId="77777777" w:rsidR="001E68AB" w:rsidRPr="007D6D42" w:rsidRDefault="003E237A" w:rsidP="0063500D">
            <w:pPr>
              <w:pStyle w:val="Paragraphedeliste"/>
              <w:numPr>
                <w:ilvl w:val="0"/>
                <w:numId w:val="17"/>
              </w:numPr>
              <w:rPr>
                <w:sz w:val="24"/>
                <w:szCs w:val="24"/>
              </w:rPr>
            </w:pPr>
            <w:r>
              <w:rPr>
                <w:sz w:val="20"/>
                <w:szCs w:val="20"/>
              </w:rPr>
              <w:t xml:space="preserve">Encre </w:t>
            </w:r>
            <w:r w:rsidR="001E68AB">
              <w:rPr>
                <w:sz w:val="20"/>
                <w:szCs w:val="20"/>
              </w:rPr>
              <w:t>écoline</w:t>
            </w:r>
          </w:p>
          <w:p w14:paraId="391CEBAB" w14:textId="77777777" w:rsidR="007D6D42" w:rsidRPr="007E5367" w:rsidRDefault="007D6D42" w:rsidP="0063500D">
            <w:pPr>
              <w:pStyle w:val="Paragraphedeliste"/>
              <w:numPr>
                <w:ilvl w:val="0"/>
                <w:numId w:val="17"/>
              </w:numPr>
              <w:rPr>
                <w:sz w:val="24"/>
                <w:szCs w:val="24"/>
              </w:rPr>
            </w:pPr>
            <w:r>
              <w:rPr>
                <w:sz w:val="20"/>
                <w:szCs w:val="20"/>
              </w:rPr>
              <w:t>Encre industrielle (pas obligatoire)</w:t>
            </w:r>
          </w:p>
          <w:p w14:paraId="2589DE0F" w14:textId="77777777" w:rsidR="007E5367" w:rsidRPr="007E5367" w:rsidRDefault="007E5367" w:rsidP="0063500D">
            <w:pPr>
              <w:pStyle w:val="Paragraphedeliste"/>
              <w:numPr>
                <w:ilvl w:val="0"/>
                <w:numId w:val="17"/>
              </w:numPr>
              <w:rPr>
                <w:sz w:val="24"/>
                <w:szCs w:val="24"/>
              </w:rPr>
            </w:pPr>
            <w:r>
              <w:rPr>
                <w:sz w:val="20"/>
                <w:szCs w:val="20"/>
              </w:rPr>
              <w:t>Une vieille étagère</w:t>
            </w:r>
          </w:p>
          <w:p w14:paraId="35189E3F" w14:textId="77777777" w:rsidR="007E5367" w:rsidRPr="00E64A2E" w:rsidRDefault="007E5367" w:rsidP="0063500D">
            <w:pPr>
              <w:pStyle w:val="Paragraphedeliste"/>
              <w:numPr>
                <w:ilvl w:val="0"/>
                <w:numId w:val="17"/>
              </w:numPr>
              <w:rPr>
                <w:sz w:val="20"/>
                <w:szCs w:val="20"/>
              </w:rPr>
            </w:pPr>
            <w:r>
              <w:rPr>
                <w:sz w:val="20"/>
                <w:szCs w:val="20"/>
              </w:rPr>
              <w:t>Des plumes</w:t>
            </w:r>
            <w:r w:rsidR="007D6D42">
              <w:rPr>
                <w:sz w:val="20"/>
                <w:szCs w:val="20"/>
              </w:rPr>
              <w:t xml:space="preserve"> de différents oiseaux</w:t>
            </w:r>
          </w:p>
          <w:p w14:paraId="0C7BA497" w14:textId="77777777" w:rsidR="007E5367" w:rsidRPr="00E64A2E" w:rsidRDefault="00E64A2E" w:rsidP="0063500D">
            <w:pPr>
              <w:pStyle w:val="Paragraphedeliste"/>
              <w:numPr>
                <w:ilvl w:val="0"/>
                <w:numId w:val="17"/>
              </w:numPr>
              <w:rPr>
                <w:sz w:val="24"/>
                <w:szCs w:val="24"/>
              </w:rPr>
            </w:pPr>
            <w:r w:rsidRPr="00E64A2E">
              <w:rPr>
                <w:sz w:val="20"/>
                <w:szCs w:val="20"/>
              </w:rPr>
              <w:t>Des affiches plume</w:t>
            </w:r>
            <w:r w:rsidR="003E237A">
              <w:rPr>
                <w:sz w:val="20"/>
                <w:szCs w:val="20"/>
              </w:rPr>
              <w:t xml:space="preserve"> (image ou réelle)</w:t>
            </w:r>
            <w:r w:rsidRPr="00E64A2E">
              <w:rPr>
                <w:sz w:val="20"/>
                <w:szCs w:val="20"/>
              </w:rPr>
              <w:t>, silhouette et nom de l’oiseau</w:t>
            </w:r>
          </w:p>
          <w:p w14:paraId="7E65F631" w14:textId="77777777" w:rsidR="00E64A2E" w:rsidRPr="004F276C" w:rsidRDefault="00E64A2E" w:rsidP="0063500D">
            <w:pPr>
              <w:pStyle w:val="Paragraphedeliste"/>
              <w:numPr>
                <w:ilvl w:val="0"/>
                <w:numId w:val="17"/>
              </w:numPr>
              <w:rPr>
                <w:sz w:val="24"/>
                <w:szCs w:val="24"/>
              </w:rPr>
            </w:pPr>
            <w:r>
              <w:rPr>
                <w:sz w:val="20"/>
                <w:szCs w:val="20"/>
              </w:rPr>
              <w:t>Photos anciennes</w:t>
            </w:r>
            <w:r w:rsidR="003E237A">
              <w:rPr>
                <w:sz w:val="20"/>
                <w:szCs w:val="20"/>
              </w:rPr>
              <w:t xml:space="preserve"> à propos de l’histoire de l’écriture à la plume</w:t>
            </w:r>
          </w:p>
          <w:p w14:paraId="28A29EA1" w14:textId="77777777" w:rsidR="004F276C" w:rsidRPr="00884951" w:rsidRDefault="004F276C" w:rsidP="0063500D">
            <w:pPr>
              <w:pStyle w:val="Paragraphedeliste"/>
              <w:numPr>
                <w:ilvl w:val="0"/>
                <w:numId w:val="17"/>
              </w:numPr>
              <w:rPr>
                <w:sz w:val="24"/>
                <w:szCs w:val="24"/>
              </w:rPr>
            </w:pPr>
            <w:r>
              <w:rPr>
                <w:sz w:val="20"/>
                <w:szCs w:val="20"/>
              </w:rPr>
              <w:t>Du papier brouillon</w:t>
            </w:r>
          </w:p>
          <w:p w14:paraId="01AC3E77" w14:textId="77777777" w:rsidR="00884951" w:rsidRPr="0024500D" w:rsidRDefault="00884951" w:rsidP="0063500D">
            <w:pPr>
              <w:pStyle w:val="Paragraphedeliste"/>
              <w:numPr>
                <w:ilvl w:val="0"/>
                <w:numId w:val="17"/>
              </w:numPr>
              <w:rPr>
                <w:sz w:val="24"/>
                <w:szCs w:val="24"/>
              </w:rPr>
            </w:pPr>
            <w:r>
              <w:rPr>
                <w:sz w:val="20"/>
                <w:szCs w:val="20"/>
              </w:rPr>
              <w:t>Du papier dessin</w:t>
            </w:r>
            <w:r w:rsidR="004F276C">
              <w:rPr>
                <w:sz w:val="20"/>
                <w:szCs w:val="20"/>
              </w:rPr>
              <w:t xml:space="preserve"> : parchemin </w:t>
            </w:r>
            <w:r w:rsidR="003E237A">
              <w:rPr>
                <w:sz w:val="20"/>
                <w:szCs w:val="20"/>
              </w:rPr>
              <w:t xml:space="preserve">(feuilles aux bords brûlés) </w:t>
            </w:r>
            <w:r w:rsidR="004F276C">
              <w:rPr>
                <w:sz w:val="20"/>
                <w:szCs w:val="20"/>
              </w:rPr>
              <w:t>et classique</w:t>
            </w:r>
          </w:p>
          <w:p w14:paraId="47E502A5" w14:textId="77777777" w:rsidR="0024500D" w:rsidRDefault="0024500D" w:rsidP="0063500D">
            <w:pPr>
              <w:pStyle w:val="Paragraphedeliste"/>
              <w:numPr>
                <w:ilvl w:val="0"/>
                <w:numId w:val="17"/>
              </w:numPr>
              <w:rPr>
                <w:sz w:val="24"/>
                <w:szCs w:val="24"/>
              </w:rPr>
            </w:pPr>
            <w:r>
              <w:rPr>
                <w:sz w:val="20"/>
                <w:szCs w:val="20"/>
              </w:rPr>
              <w:t>Des costumes d’époque pour les animateurs</w:t>
            </w:r>
          </w:p>
        </w:tc>
      </w:tr>
    </w:tbl>
    <w:p w14:paraId="0C4B3899" w14:textId="77777777" w:rsidR="008F67C3" w:rsidRDefault="008F67C3" w:rsidP="0063500D">
      <w:pPr>
        <w:rPr>
          <w:b/>
          <w:sz w:val="32"/>
        </w:rPr>
      </w:pPr>
    </w:p>
    <w:p w14:paraId="3CC6F4CA" w14:textId="77777777" w:rsidR="006A1D9D" w:rsidRDefault="006A1D9D" w:rsidP="0063500D">
      <w:pPr>
        <w:rPr>
          <w:b/>
          <w:sz w:val="32"/>
        </w:rPr>
      </w:pPr>
      <w:r>
        <w:rPr>
          <w:b/>
          <w:sz w:val="32"/>
        </w:rPr>
        <w:t>4. Annexes</w:t>
      </w:r>
    </w:p>
    <w:p w14:paraId="3BCEB738" w14:textId="33C9F8DC" w:rsidR="000B6C5E" w:rsidRDefault="000B6C5E" w:rsidP="00391D32">
      <w:pPr>
        <w:pStyle w:val="Paragraphedeliste"/>
        <w:numPr>
          <w:ilvl w:val="0"/>
          <w:numId w:val="22"/>
        </w:numPr>
        <w:rPr>
          <w:lang w:val="en-US"/>
        </w:rPr>
      </w:pPr>
      <w:r>
        <w:rPr>
          <w:lang w:val="en-US"/>
        </w:rPr>
        <w:t xml:space="preserve">Photos </w:t>
      </w:r>
      <w:proofErr w:type="spellStart"/>
      <w:r>
        <w:rPr>
          <w:lang w:val="en-US"/>
        </w:rPr>
        <w:t>anciennes</w:t>
      </w:r>
      <w:proofErr w:type="spellEnd"/>
    </w:p>
    <w:p w14:paraId="651AFEA1" w14:textId="77777777" w:rsidR="00C11A33" w:rsidRDefault="00C11A33" w:rsidP="00C11A33">
      <w:pPr>
        <w:rPr>
          <w:noProof/>
          <w:lang w:eastAsia="fr-BE"/>
        </w:rPr>
      </w:pPr>
    </w:p>
    <w:p w14:paraId="63F308DE" w14:textId="1BF60061" w:rsidR="00C11A33" w:rsidRDefault="00C11A33" w:rsidP="00C11A33">
      <w:pPr>
        <w:rPr>
          <w:lang w:val="en-US"/>
        </w:rPr>
      </w:pPr>
      <w:r>
        <w:rPr>
          <w:noProof/>
          <w:lang w:eastAsia="fr-BE"/>
        </w:rPr>
        <w:lastRenderedPageBreak/>
        <w:drawing>
          <wp:anchor distT="0" distB="0" distL="114300" distR="114300" simplePos="0" relativeHeight="251659776" behindDoc="1" locked="0" layoutInCell="1" allowOverlap="1" wp14:anchorId="4972F0D9" wp14:editId="618276F8">
            <wp:simplePos x="0" y="0"/>
            <wp:positionH relativeFrom="margin">
              <wp:align>left</wp:align>
            </wp:positionH>
            <wp:positionV relativeFrom="paragraph">
              <wp:posOffset>3998595</wp:posOffset>
            </wp:positionV>
            <wp:extent cx="3324225" cy="4170273"/>
            <wp:effectExtent l="0" t="0" r="0" b="1905"/>
            <wp:wrapNone/>
            <wp:docPr id="4" name="Image 4" descr="Histoire de la plume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ire de la plume d'écri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4170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inline distT="0" distB="0" distL="0" distR="0" wp14:anchorId="55499C16" wp14:editId="372D0BCB">
            <wp:extent cx="5760720" cy="3848818"/>
            <wp:effectExtent l="0" t="0" r="0" b="0"/>
            <wp:docPr id="3" name="Image 3" descr="Légèreté et puissance d'une p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égèreté et puissance d'une plu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8818"/>
                    </a:xfrm>
                    <a:prstGeom prst="rect">
                      <a:avLst/>
                    </a:prstGeom>
                    <a:noFill/>
                    <a:ln>
                      <a:noFill/>
                    </a:ln>
                  </pic:spPr>
                </pic:pic>
              </a:graphicData>
            </a:graphic>
          </wp:inline>
        </w:drawing>
      </w:r>
    </w:p>
    <w:p w14:paraId="57A74DF7" w14:textId="77777777" w:rsidR="00C11A33" w:rsidRDefault="00C11A33" w:rsidP="00C11A33">
      <w:pPr>
        <w:rPr>
          <w:lang w:val="en-US"/>
        </w:rPr>
      </w:pPr>
    </w:p>
    <w:p w14:paraId="5C3BC3BE" w14:textId="77777777" w:rsidR="00C11A33" w:rsidRDefault="00C11A33" w:rsidP="00C11A33">
      <w:pPr>
        <w:rPr>
          <w:lang w:val="en-US"/>
        </w:rPr>
      </w:pPr>
    </w:p>
    <w:p w14:paraId="7BD12C8E" w14:textId="77777777" w:rsidR="00C11A33" w:rsidRDefault="00C11A33" w:rsidP="00C11A33">
      <w:pPr>
        <w:rPr>
          <w:lang w:val="en-US"/>
        </w:rPr>
      </w:pPr>
    </w:p>
    <w:p w14:paraId="22A7504E" w14:textId="77777777" w:rsidR="00C11A33" w:rsidRDefault="00C11A33" w:rsidP="00C11A33">
      <w:pPr>
        <w:rPr>
          <w:lang w:val="en-US"/>
        </w:rPr>
      </w:pPr>
    </w:p>
    <w:p w14:paraId="07C0789C" w14:textId="77777777" w:rsidR="00C11A33" w:rsidRDefault="00C11A33" w:rsidP="00C11A33">
      <w:pPr>
        <w:rPr>
          <w:lang w:val="en-US"/>
        </w:rPr>
      </w:pPr>
    </w:p>
    <w:p w14:paraId="7DDFBBF4" w14:textId="77777777" w:rsidR="00C11A33" w:rsidRDefault="00C11A33" w:rsidP="00C11A33">
      <w:pPr>
        <w:rPr>
          <w:lang w:val="en-US"/>
        </w:rPr>
      </w:pPr>
    </w:p>
    <w:p w14:paraId="0B3A8431" w14:textId="77777777" w:rsidR="00C11A33" w:rsidRDefault="00C11A33" w:rsidP="00C11A33">
      <w:pPr>
        <w:rPr>
          <w:lang w:val="en-US"/>
        </w:rPr>
      </w:pPr>
    </w:p>
    <w:p w14:paraId="5EEE0BB7" w14:textId="77777777" w:rsidR="00C11A33" w:rsidRDefault="00C11A33" w:rsidP="00C11A33">
      <w:pPr>
        <w:rPr>
          <w:lang w:val="en-US"/>
        </w:rPr>
      </w:pPr>
    </w:p>
    <w:p w14:paraId="6D4442FF" w14:textId="77777777" w:rsidR="00C11A33" w:rsidRDefault="00C11A33" w:rsidP="00C11A33">
      <w:pPr>
        <w:rPr>
          <w:lang w:val="en-US"/>
        </w:rPr>
      </w:pPr>
    </w:p>
    <w:p w14:paraId="6ECB1078" w14:textId="77777777" w:rsidR="00C11A33" w:rsidRDefault="00C11A33" w:rsidP="00C11A33">
      <w:pPr>
        <w:rPr>
          <w:lang w:val="en-US"/>
        </w:rPr>
      </w:pPr>
    </w:p>
    <w:p w14:paraId="7F43B1B8" w14:textId="77777777" w:rsidR="00C11A33" w:rsidRDefault="00C11A33" w:rsidP="00C11A33">
      <w:pPr>
        <w:rPr>
          <w:lang w:val="en-US"/>
        </w:rPr>
      </w:pPr>
    </w:p>
    <w:p w14:paraId="6305CFDC" w14:textId="77777777" w:rsidR="00C11A33" w:rsidRDefault="00C11A33" w:rsidP="00C11A33">
      <w:pPr>
        <w:rPr>
          <w:lang w:val="en-US"/>
        </w:rPr>
      </w:pPr>
    </w:p>
    <w:p w14:paraId="71041A0A" w14:textId="77777777" w:rsidR="00C11A33" w:rsidRDefault="00C11A33" w:rsidP="00C11A33">
      <w:pPr>
        <w:rPr>
          <w:lang w:val="en-US"/>
        </w:rPr>
      </w:pPr>
    </w:p>
    <w:p w14:paraId="4567D9C8" w14:textId="77777777" w:rsidR="00C11A33" w:rsidRDefault="00C11A33" w:rsidP="00C11A33">
      <w:pPr>
        <w:rPr>
          <w:lang w:val="en-US"/>
        </w:rPr>
      </w:pPr>
    </w:p>
    <w:p w14:paraId="3C1ABA14" w14:textId="77777777" w:rsidR="00C11A33" w:rsidRDefault="00C11A33" w:rsidP="00C11A33">
      <w:pPr>
        <w:rPr>
          <w:lang w:val="en-US"/>
        </w:rPr>
      </w:pPr>
    </w:p>
    <w:p w14:paraId="686164BC" w14:textId="77777777" w:rsidR="00C11A33" w:rsidRDefault="00C11A33" w:rsidP="00C11A33">
      <w:pPr>
        <w:rPr>
          <w:lang w:val="en-US"/>
        </w:rPr>
      </w:pPr>
    </w:p>
    <w:p w14:paraId="562A318D" w14:textId="36209B63" w:rsidR="00C11A33" w:rsidRPr="00C11A33" w:rsidRDefault="00C11A33" w:rsidP="00C11A33">
      <w:pPr>
        <w:rPr>
          <w:lang w:val="en-US"/>
        </w:rPr>
      </w:pPr>
    </w:p>
    <w:p w14:paraId="37A9AD7E" w14:textId="1282D000" w:rsidR="004F276C" w:rsidRDefault="00391D32" w:rsidP="00391D32">
      <w:pPr>
        <w:pStyle w:val="Paragraphedeliste"/>
        <w:numPr>
          <w:ilvl w:val="0"/>
          <w:numId w:val="22"/>
        </w:numPr>
        <w:rPr>
          <w:lang w:val="en-US"/>
        </w:rPr>
      </w:pPr>
      <w:r w:rsidRPr="00391D32">
        <w:rPr>
          <w:lang w:val="en-US"/>
        </w:rPr>
        <w:lastRenderedPageBreak/>
        <w:t xml:space="preserve">Photos de </w:t>
      </w:r>
      <w:proofErr w:type="spellStart"/>
      <w:r w:rsidRPr="00391D32">
        <w:rPr>
          <w:lang w:val="en-US"/>
        </w:rPr>
        <w:t>l’équipe</w:t>
      </w:r>
      <w:proofErr w:type="spellEnd"/>
    </w:p>
    <w:p w14:paraId="7EEDD117" w14:textId="77777777" w:rsidR="00C11A33" w:rsidRPr="00C11A33" w:rsidRDefault="00C11A33" w:rsidP="00C11A33">
      <w:pPr>
        <w:pStyle w:val="Paragraphedeliste"/>
        <w:rPr>
          <w:lang w:val="en-US"/>
        </w:rPr>
      </w:pPr>
    </w:p>
    <w:p w14:paraId="7801FA57" w14:textId="170AD234" w:rsidR="00C11A33" w:rsidRPr="00C11A33" w:rsidRDefault="00C11A33" w:rsidP="00C11A33">
      <w:pPr>
        <w:rPr>
          <w:lang w:val="en-US"/>
        </w:rPr>
      </w:pPr>
      <w:r w:rsidRPr="00C11A33">
        <w:rPr>
          <w:noProof/>
          <w:lang w:eastAsia="fr-BE"/>
        </w:rPr>
        <w:drawing>
          <wp:inline distT="0" distB="0" distL="0" distR="0" wp14:anchorId="4F6D1A60" wp14:editId="1255810E">
            <wp:extent cx="4067175" cy="3050381"/>
            <wp:effectExtent l="0" t="0" r="0" b="0"/>
            <wp:docPr id="2" name="Image 2" descr="C:\Users\carine\Documents\Cours animatrice nature\animation oiseaux\Photos\L'équipe - Ecriture à la plume d'oi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ne\Documents\Cours animatrice nature\animation oiseaux\Photos\L'équipe - Ecriture à la plume d'oiseau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8833" cy="3051624"/>
                    </a:xfrm>
                    <a:prstGeom prst="rect">
                      <a:avLst/>
                    </a:prstGeom>
                    <a:noFill/>
                    <a:ln>
                      <a:noFill/>
                    </a:ln>
                  </pic:spPr>
                </pic:pic>
              </a:graphicData>
            </a:graphic>
          </wp:inline>
        </w:drawing>
      </w:r>
    </w:p>
    <w:p w14:paraId="1A35DC87" w14:textId="59D27BEE" w:rsidR="00391D32" w:rsidRDefault="00391D32" w:rsidP="00391D32">
      <w:pPr>
        <w:pStyle w:val="Paragraphedeliste"/>
        <w:numPr>
          <w:ilvl w:val="0"/>
          <w:numId w:val="22"/>
        </w:numPr>
        <w:rPr>
          <w:lang w:val="en-US"/>
        </w:rPr>
      </w:pPr>
      <w:r w:rsidRPr="00391D32">
        <w:rPr>
          <w:lang w:val="en-US"/>
        </w:rPr>
        <w:t>Photos du stand</w:t>
      </w:r>
    </w:p>
    <w:p w14:paraId="3574A560" w14:textId="6564AE76" w:rsidR="00C11A33" w:rsidRDefault="00D77953" w:rsidP="00C11A33">
      <w:pPr>
        <w:rPr>
          <w:lang w:val="en-US"/>
        </w:rPr>
      </w:pPr>
      <w:r w:rsidRPr="00D77953">
        <w:rPr>
          <w:noProof/>
          <w:lang w:eastAsia="fr-BE"/>
        </w:rPr>
        <w:drawing>
          <wp:inline distT="0" distB="0" distL="0" distR="0" wp14:anchorId="2567A3E9" wp14:editId="4FD1CA65">
            <wp:extent cx="3607594" cy="4810125"/>
            <wp:effectExtent l="0" t="0" r="0" b="0"/>
            <wp:docPr id="7" name="Image 7" descr="C:\Users\carine\Documents\Cours animatrice nature\animation oiseaux\Photos\Le stand oiseau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ine\Documents\Cours animatrice nature\animation oiseaux\Photos\Le stand oiseaux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0397" cy="4813862"/>
                    </a:xfrm>
                    <a:prstGeom prst="rect">
                      <a:avLst/>
                    </a:prstGeom>
                    <a:noFill/>
                    <a:ln>
                      <a:noFill/>
                    </a:ln>
                  </pic:spPr>
                </pic:pic>
              </a:graphicData>
            </a:graphic>
          </wp:inline>
        </w:drawing>
      </w:r>
    </w:p>
    <w:p w14:paraId="77F730EB" w14:textId="77777777" w:rsidR="00D77953" w:rsidRDefault="00D77953" w:rsidP="00C11A33">
      <w:pPr>
        <w:rPr>
          <w:lang w:val="en-US"/>
        </w:rPr>
      </w:pPr>
    </w:p>
    <w:p w14:paraId="611CABB1" w14:textId="0C75396E" w:rsidR="00D77953" w:rsidRDefault="00D77953" w:rsidP="00C11A33">
      <w:pPr>
        <w:rPr>
          <w:lang w:val="en-US"/>
        </w:rPr>
      </w:pPr>
      <w:r w:rsidRPr="00D77953">
        <w:rPr>
          <w:noProof/>
          <w:lang w:eastAsia="fr-BE"/>
        </w:rPr>
        <w:lastRenderedPageBreak/>
        <w:drawing>
          <wp:inline distT="0" distB="0" distL="0" distR="0" wp14:anchorId="3F084686" wp14:editId="1FA8432F">
            <wp:extent cx="4171950" cy="5562600"/>
            <wp:effectExtent l="0" t="0" r="0" b="0"/>
            <wp:docPr id="8" name="Image 8" descr="C:\Users\carine\Documents\Cours animatrice nature\animation oiseaux\Photos\Le stand oiseau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ine\Documents\Cours animatrice nature\animation oiseaux\Photos\Le stand oiseaux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3549" cy="5564732"/>
                    </a:xfrm>
                    <a:prstGeom prst="rect">
                      <a:avLst/>
                    </a:prstGeom>
                    <a:noFill/>
                    <a:ln>
                      <a:noFill/>
                    </a:ln>
                  </pic:spPr>
                </pic:pic>
              </a:graphicData>
            </a:graphic>
          </wp:inline>
        </w:drawing>
      </w:r>
    </w:p>
    <w:p w14:paraId="23F39D1D" w14:textId="77777777" w:rsidR="00D77953" w:rsidRPr="00C11A33" w:rsidRDefault="00D77953" w:rsidP="00C11A33">
      <w:pPr>
        <w:rPr>
          <w:lang w:val="en-US"/>
        </w:rPr>
      </w:pPr>
    </w:p>
    <w:p w14:paraId="6C2CECBC" w14:textId="636553CB" w:rsidR="00391D32" w:rsidRDefault="00391D32" w:rsidP="00391D32">
      <w:pPr>
        <w:pStyle w:val="Paragraphedeliste"/>
        <w:numPr>
          <w:ilvl w:val="0"/>
          <w:numId w:val="22"/>
        </w:numPr>
        <w:rPr>
          <w:lang w:val="en-US"/>
        </w:rPr>
      </w:pPr>
      <w:r w:rsidRPr="00391D32">
        <w:rPr>
          <w:lang w:val="en-US"/>
        </w:rPr>
        <w:t>Photos avec les participants</w:t>
      </w:r>
    </w:p>
    <w:p w14:paraId="01FB8881" w14:textId="5DB96871" w:rsidR="00C11A33" w:rsidRDefault="00B11E1D" w:rsidP="00D77953">
      <w:pPr>
        <w:rPr>
          <w:lang w:val="en-US"/>
        </w:rPr>
      </w:pPr>
      <w:r w:rsidRPr="00B11E1D">
        <w:rPr>
          <w:noProof/>
          <w:lang w:eastAsia="fr-BE"/>
        </w:rPr>
        <w:lastRenderedPageBreak/>
        <w:drawing>
          <wp:inline distT="0" distB="0" distL="0" distR="0" wp14:anchorId="6140D455" wp14:editId="55D07977">
            <wp:extent cx="2914650" cy="3886200"/>
            <wp:effectExtent l="0" t="0" r="0" b="0"/>
            <wp:docPr id="9" name="Image 9" descr="C:\Users\carine\Documents\Cours animatrice nature\animation oiseaux\Photos\Ateli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ine\Documents\Cours animatrice nature\animation oiseaux\Photos\Atelier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897" cy="3886529"/>
                    </a:xfrm>
                    <a:prstGeom prst="rect">
                      <a:avLst/>
                    </a:prstGeom>
                    <a:noFill/>
                    <a:ln>
                      <a:noFill/>
                    </a:ln>
                  </pic:spPr>
                </pic:pic>
              </a:graphicData>
            </a:graphic>
          </wp:inline>
        </w:drawing>
      </w:r>
    </w:p>
    <w:p w14:paraId="39D09DC7" w14:textId="59C95B04" w:rsidR="00B11E1D" w:rsidRPr="00D77953" w:rsidRDefault="00B11E1D" w:rsidP="00D77953">
      <w:pPr>
        <w:rPr>
          <w:lang w:val="en-US"/>
        </w:rPr>
      </w:pPr>
      <w:r w:rsidRPr="00B11E1D">
        <w:rPr>
          <w:noProof/>
          <w:lang w:eastAsia="fr-BE"/>
        </w:rPr>
        <w:drawing>
          <wp:inline distT="0" distB="0" distL="0" distR="0" wp14:anchorId="5426D466" wp14:editId="48CB834C">
            <wp:extent cx="3614738" cy="4819650"/>
            <wp:effectExtent l="0" t="0" r="5080" b="0"/>
            <wp:docPr id="10" name="Image 10" descr="C:\Users\carine\Documents\Cours animatrice nature\animation oiseaux\Photos\Atel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ine\Documents\Cours animatrice nature\animation oiseaux\Photos\Atelier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7721" cy="4823628"/>
                    </a:xfrm>
                    <a:prstGeom prst="rect">
                      <a:avLst/>
                    </a:prstGeom>
                    <a:noFill/>
                    <a:ln>
                      <a:noFill/>
                    </a:ln>
                  </pic:spPr>
                </pic:pic>
              </a:graphicData>
            </a:graphic>
          </wp:inline>
        </w:drawing>
      </w:r>
    </w:p>
    <w:p w14:paraId="0838B16E" w14:textId="77777777" w:rsidR="00C11A33" w:rsidRPr="00C11A33" w:rsidRDefault="00C11A33" w:rsidP="00C11A33">
      <w:pPr>
        <w:rPr>
          <w:lang w:val="en-US"/>
        </w:rPr>
      </w:pPr>
    </w:p>
    <w:p w14:paraId="6A824A3C" w14:textId="6269ECC4" w:rsidR="00391D32" w:rsidRDefault="00391D32" w:rsidP="00391D32">
      <w:pPr>
        <w:pStyle w:val="Paragraphedeliste"/>
        <w:numPr>
          <w:ilvl w:val="0"/>
          <w:numId w:val="22"/>
        </w:numPr>
        <w:rPr>
          <w:lang w:val="en-US"/>
        </w:rPr>
      </w:pPr>
      <w:r w:rsidRPr="00391D32">
        <w:rPr>
          <w:lang w:val="en-US"/>
        </w:rPr>
        <w:lastRenderedPageBreak/>
        <w:t xml:space="preserve">Photos de </w:t>
      </w:r>
      <w:proofErr w:type="spellStart"/>
      <w:r w:rsidRPr="00391D32">
        <w:rPr>
          <w:lang w:val="en-US"/>
        </w:rPr>
        <w:t>réalisations</w:t>
      </w:r>
      <w:proofErr w:type="spellEnd"/>
      <w:r w:rsidRPr="00391D32">
        <w:rPr>
          <w:lang w:val="en-US"/>
        </w:rPr>
        <w:t xml:space="preserve"> de participants</w:t>
      </w:r>
    </w:p>
    <w:p w14:paraId="6E2F8171" w14:textId="5D2E4849" w:rsidR="00C11A33" w:rsidRDefault="00452E63" w:rsidP="00C11A33">
      <w:pPr>
        <w:rPr>
          <w:lang w:val="en-US"/>
        </w:rPr>
      </w:pPr>
      <w:r w:rsidRPr="00452E63">
        <w:rPr>
          <w:noProof/>
          <w:lang w:eastAsia="fr-BE"/>
        </w:rPr>
        <w:drawing>
          <wp:inline distT="0" distB="0" distL="0" distR="0" wp14:anchorId="5751FF50" wp14:editId="3D51DE7B">
            <wp:extent cx="3616645" cy="4822193"/>
            <wp:effectExtent l="6668" t="0" r="0" b="0"/>
            <wp:docPr id="11" name="Image 11" descr="C:\Users\carine\Documents\Cours animatrice nature\animation oiseaux\Photos\Dessins et écritures realisé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ine\Documents\Cours animatrice nature\animation oiseaux\Photos\Dessins et écritures realisé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617991" cy="4823988"/>
                    </a:xfrm>
                    <a:prstGeom prst="rect">
                      <a:avLst/>
                    </a:prstGeom>
                    <a:noFill/>
                    <a:ln>
                      <a:noFill/>
                    </a:ln>
                  </pic:spPr>
                </pic:pic>
              </a:graphicData>
            </a:graphic>
          </wp:inline>
        </w:drawing>
      </w:r>
    </w:p>
    <w:p w14:paraId="625D5617" w14:textId="77777777" w:rsidR="00C11A33" w:rsidRPr="00C11A33" w:rsidRDefault="00C11A33" w:rsidP="00C11A33">
      <w:pPr>
        <w:rPr>
          <w:lang w:val="en-US"/>
        </w:rPr>
      </w:pPr>
    </w:p>
    <w:p w14:paraId="1FD25721" w14:textId="0D8A89AA" w:rsidR="00391D32" w:rsidRDefault="00391D32" w:rsidP="00391D32">
      <w:pPr>
        <w:pStyle w:val="Paragraphedeliste"/>
        <w:numPr>
          <w:ilvl w:val="0"/>
          <w:numId w:val="22"/>
        </w:numPr>
        <w:rPr>
          <w:lang w:val="en-US"/>
        </w:rPr>
      </w:pPr>
      <w:r w:rsidRPr="00391D32">
        <w:rPr>
          <w:lang w:val="en-US"/>
        </w:rPr>
        <w:t xml:space="preserve">Doc avec les </w:t>
      </w:r>
      <w:proofErr w:type="spellStart"/>
      <w:r w:rsidRPr="00391D32">
        <w:rPr>
          <w:lang w:val="en-US"/>
        </w:rPr>
        <w:t>correspondances</w:t>
      </w:r>
      <w:proofErr w:type="spellEnd"/>
      <w:r w:rsidRPr="00391D32">
        <w:rPr>
          <w:lang w:val="en-US"/>
        </w:rPr>
        <w:t xml:space="preserve"> plumes/</w:t>
      </w:r>
      <w:proofErr w:type="spellStart"/>
      <w:r w:rsidRPr="00391D32">
        <w:rPr>
          <w:lang w:val="en-US"/>
        </w:rPr>
        <w:t>oiseaux</w:t>
      </w:r>
      <w:proofErr w:type="spellEnd"/>
      <w:r w:rsidR="000B6C5E">
        <w:rPr>
          <w:lang w:val="en-US"/>
        </w:rPr>
        <w:t xml:space="preserve"> : des plumes à </w:t>
      </w:r>
      <w:proofErr w:type="spellStart"/>
      <w:r w:rsidR="000B6C5E">
        <w:rPr>
          <w:lang w:val="en-US"/>
        </w:rPr>
        <w:t>l’écriture</w:t>
      </w:r>
      <w:proofErr w:type="spellEnd"/>
    </w:p>
    <w:p w14:paraId="5E740032" w14:textId="77777777" w:rsidR="0030206A" w:rsidRDefault="0030206A" w:rsidP="0030206A">
      <w:pPr>
        <w:rPr>
          <w:lang w:val="en-US"/>
        </w:rPr>
      </w:pPr>
    </w:p>
    <w:p w14:paraId="6ED852BC" w14:textId="77777777" w:rsidR="0030206A" w:rsidRDefault="0030206A" w:rsidP="0030206A">
      <w:pPr>
        <w:rPr>
          <w:lang w:val="en-US"/>
        </w:rPr>
      </w:pPr>
    </w:p>
    <w:p w14:paraId="7BEAEBB5" w14:textId="77777777" w:rsidR="0030206A" w:rsidRDefault="0030206A" w:rsidP="0030206A">
      <w:pPr>
        <w:rPr>
          <w:lang w:val="en-US"/>
        </w:rPr>
      </w:pPr>
    </w:p>
    <w:p w14:paraId="7E6170DE" w14:textId="77777777" w:rsidR="0030206A" w:rsidRDefault="0030206A" w:rsidP="0030206A">
      <w:pPr>
        <w:rPr>
          <w:lang w:val="en-US"/>
        </w:rPr>
      </w:pPr>
    </w:p>
    <w:p w14:paraId="7B33E710" w14:textId="77777777" w:rsidR="0030206A" w:rsidRDefault="0030206A" w:rsidP="0030206A">
      <w:pPr>
        <w:rPr>
          <w:lang w:val="en-US"/>
        </w:rPr>
      </w:pPr>
    </w:p>
    <w:p w14:paraId="113438BE" w14:textId="77777777" w:rsidR="0030206A" w:rsidRDefault="0030206A" w:rsidP="0030206A">
      <w:pPr>
        <w:rPr>
          <w:lang w:val="en-US"/>
        </w:rPr>
      </w:pPr>
    </w:p>
    <w:p w14:paraId="1B71821B" w14:textId="77777777" w:rsidR="0030206A" w:rsidRDefault="0030206A" w:rsidP="0030206A">
      <w:pPr>
        <w:rPr>
          <w:lang w:val="en-US"/>
        </w:rPr>
      </w:pPr>
    </w:p>
    <w:p w14:paraId="6C98F84F" w14:textId="77777777" w:rsidR="0030206A" w:rsidRDefault="0030206A" w:rsidP="0030206A">
      <w:pPr>
        <w:rPr>
          <w:lang w:val="en-US"/>
        </w:rPr>
      </w:pPr>
    </w:p>
    <w:p w14:paraId="437AD8DF" w14:textId="77777777" w:rsidR="0030206A" w:rsidRDefault="0030206A" w:rsidP="0030206A">
      <w:pPr>
        <w:rPr>
          <w:lang w:val="en-US"/>
        </w:rPr>
      </w:pPr>
    </w:p>
    <w:p w14:paraId="5ADECBAF" w14:textId="77777777" w:rsidR="0030206A" w:rsidRDefault="0030206A" w:rsidP="0030206A">
      <w:pPr>
        <w:rPr>
          <w:lang w:val="en-US"/>
        </w:rPr>
      </w:pPr>
    </w:p>
    <w:p w14:paraId="3038EF43" w14:textId="77777777" w:rsidR="0030206A" w:rsidRPr="0030206A" w:rsidRDefault="0030206A" w:rsidP="0030206A">
      <w:pPr>
        <w:rPr>
          <w:lang w:val="en-US"/>
        </w:rPr>
      </w:pPr>
    </w:p>
    <w:p w14:paraId="093BBC95" w14:textId="5BADBD28" w:rsidR="0030206A" w:rsidRPr="0030206A" w:rsidRDefault="0030206A" w:rsidP="0030206A">
      <w:pPr>
        <w:pStyle w:val="Paragraphedeliste"/>
        <w:numPr>
          <w:ilvl w:val="0"/>
          <w:numId w:val="22"/>
        </w:numPr>
        <w:jc w:val="center"/>
        <w:rPr>
          <w:rFonts w:ascii="Edwardian Script ITC" w:hAnsi="Edwardian Script ITC"/>
          <w:b/>
          <w:bCs/>
          <w:sz w:val="144"/>
          <w:szCs w:val="144"/>
          <w:lang w:val="en-US"/>
        </w:rPr>
      </w:pPr>
      <w:r w:rsidRPr="0030206A">
        <w:rPr>
          <w:rFonts w:ascii="Edwardian Script ITC" w:hAnsi="Edwardian Script ITC"/>
          <w:b/>
          <w:bCs/>
          <w:sz w:val="144"/>
          <w:szCs w:val="144"/>
          <w:lang w:val="en-US"/>
        </w:rPr>
        <w:lastRenderedPageBreak/>
        <w:t xml:space="preserve">Pic </w:t>
      </w:r>
      <w:proofErr w:type="spellStart"/>
      <w:r w:rsidRPr="0030206A">
        <w:rPr>
          <w:rFonts w:ascii="Edwardian Script ITC" w:hAnsi="Edwardian Script ITC"/>
          <w:b/>
          <w:bCs/>
          <w:sz w:val="144"/>
          <w:szCs w:val="144"/>
          <w:lang w:val="en-US"/>
        </w:rPr>
        <w:t>Epeiche</w:t>
      </w:r>
      <w:proofErr w:type="spellEnd"/>
    </w:p>
    <w:p w14:paraId="53BE478A" w14:textId="783E26F7" w:rsidR="0030206A" w:rsidRPr="0030206A" w:rsidRDefault="0030206A" w:rsidP="003871DE">
      <w:pPr>
        <w:pStyle w:val="Paragraphedeliste"/>
        <w:rPr>
          <w:lang w:val="en-US"/>
        </w:rPr>
      </w:pPr>
    </w:p>
    <w:p w14:paraId="45CB67CD" w14:textId="0369CE1E" w:rsidR="0030206A" w:rsidRPr="0030206A" w:rsidRDefault="0030206A" w:rsidP="003871DE">
      <w:pPr>
        <w:pStyle w:val="Paragraphedeliste"/>
        <w:rPr>
          <w:lang w:val="en-US"/>
        </w:rPr>
      </w:pPr>
      <w:r w:rsidRPr="00C163EB">
        <w:rPr>
          <w:noProof/>
          <w:lang w:eastAsia="fr-BE"/>
        </w:rPr>
        <w:drawing>
          <wp:anchor distT="0" distB="0" distL="114300" distR="114300" simplePos="0" relativeHeight="251661824" behindDoc="1" locked="0" layoutInCell="1" allowOverlap="1" wp14:anchorId="397E8358" wp14:editId="3D02A7B2">
            <wp:simplePos x="0" y="0"/>
            <wp:positionH relativeFrom="margin">
              <wp:posOffset>4083050</wp:posOffset>
            </wp:positionH>
            <wp:positionV relativeFrom="paragraph">
              <wp:posOffset>12065</wp:posOffset>
            </wp:positionV>
            <wp:extent cx="2357755" cy="4410075"/>
            <wp:effectExtent l="0" t="0" r="4445" b="9525"/>
            <wp:wrapTight wrapText="bothSides">
              <wp:wrapPolygon edited="0">
                <wp:start x="0" y="0"/>
                <wp:lineTo x="0" y="21553"/>
                <wp:lineTo x="21466" y="21553"/>
                <wp:lineTo x="2146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67" r="26847"/>
                    <a:stretch/>
                  </pic:blipFill>
                  <pic:spPr bwMode="auto">
                    <a:xfrm>
                      <a:off x="0" y="0"/>
                      <a:ext cx="2357755" cy="4410075"/>
                    </a:xfrm>
                    <a:prstGeom prst="rect">
                      <a:avLst/>
                    </a:prstGeom>
                    <a:noFill/>
                    <a:ln>
                      <a:noFill/>
                    </a:ln>
                    <a:extLst>
                      <a:ext uri="{53640926-AAD7-44d8-BBD7-CCE9431645EC}">
                        <a14:shadowObscured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2848" behindDoc="1" locked="0" layoutInCell="1" allowOverlap="1" wp14:anchorId="17B415FA" wp14:editId="72BBE212">
            <wp:simplePos x="0" y="0"/>
            <wp:positionH relativeFrom="margin">
              <wp:posOffset>612140</wp:posOffset>
            </wp:positionH>
            <wp:positionV relativeFrom="paragraph">
              <wp:posOffset>104775</wp:posOffset>
            </wp:positionV>
            <wp:extent cx="2781935" cy="3710305"/>
            <wp:effectExtent l="0" t="0" r="0" b="4445"/>
            <wp:wrapTight wrapText="bothSides">
              <wp:wrapPolygon edited="0">
                <wp:start x="0" y="0"/>
                <wp:lineTo x="0" y="21515"/>
                <wp:lineTo x="21447" y="21515"/>
                <wp:lineTo x="2144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935"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A082E" w14:textId="77777777" w:rsidR="0030206A" w:rsidRPr="0030206A" w:rsidRDefault="0030206A" w:rsidP="003871DE">
      <w:pPr>
        <w:pStyle w:val="Paragraphedeliste"/>
        <w:rPr>
          <w:lang w:val="en-US"/>
        </w:rPr>
      </w:pPr>
    </w:p>
    <w:p w14:paraId="43F884FB" w14:textId="77777777" w:rsidR="0030206A" w:rsidRPr="0030206A" w:rsidRDefault="0030206A" w:rsidP="003871DE">
      <w:pPr>
        <w:pStyle w:val="Paragraphedeliste"/>
        <w:rPr>
          <w:lang w:val="en-US"/>
        </w:rPr>
      </w:pPr>
    </w:p>
    <w:p w14:paraId="30127AD5" w14:textId="77777777" w:rsidR="0030206A" w:rsidRPr="0030206A" w:rsidRDefault="0030206A" w:rsidP="003871DE">
      <w:pPr>
        <w:pStyle w:val="Paragraphedeliste"/>
        <w:rPr>
          <w:lang w:val="en-US"/>
        </w:rPr>
      </w:pPr>
    </w:p>
    <w:p w14:paraId="4FFF1B90" w14:textId="77777777" w:rsidR="0030206A" w:rsidRPr="003871DE" w:rsidRDefault="0030206A" w:rsidP="003871DE">
      <w:pPr>
        <w:ind w:left="360"/>
        <w:rPr>
          <w:lang w:val="en-US"/>
        </w:rPr>
      </w:pPr>
    </w:p>
    <w:p w14:paraId="08D14985" w14:textId="77777777" w:rsidR="0030206A" w:rsidRPr="0030206A" w:rsidRDefault="0030206A" w:rsidP="003871DE">
      <w:pPr>
        <w:pStyle w:val="Paragraphedeliste"/>
        <w:rPr>
          <w:lang w:val="en-US"/>
        </w:rPr>
      </w:pPr>
    </w:p>
    <w:p w14:paraId="5FFE1D80" w14:textId="77777777" w:rsidR="0030206A" w:rsidRPr="0030206A" w:rsidRDefault="0030206A" w:rsidP="003871DE">
      <w:pPr>
        <w:pStyle w:val="Paragraphedeliste"/>
        <w:rPr>
          <w:lang w:val="en-US"/>
        </w:rPr>
      </w:pPr>
    </w:p>
    <w:p w14:paraId="32BE9B75" w14:textId="77777777" w:rsidR="0030206A" w:rsidRPr="0030206A" w:rsidRDefault="0030206A" w:rsidP="003871DE">
      <w:pPr>
        <w:pStyle w:val="Paragraphedeliste"/>
        <w:rPr>
          <w:lang w:val="en-US"/>
        </w:rPr>
      </w:pPr>
    </w:p>
    <w:p w14:paraId="555E96D1" w14:textId="77777777" w:rsidR="0030206A" w:rsidRPr="0030206A" w:rsidRDefault="0030206A" w:rsidP="003871DE">
      <w:pPr>
        <w:pStyle w:val="Paragraphedeliste"/>
        <w:rPr>
          <w:lang w:val="en-US"/>
        </w:rPr>
      </w:pPr>
    </w:p>
    <w:p w14:paraId="28CCBC6C" w14:textId="77777777" w:rsidR="0030206A" w:rsidRPr="0030206A" w:rsidRDefault="0030206A" w:rsidP="003871DE">
      <w:pPr>
        <w:pStyle w:val="Paragraphedeliste"/>
        <w:rPr>
          <w:lang w:val="en-US"/>
        </w:rPr>
      </w:pPr>
    </w:p>
    <w:p w14:paraId="516555AC" w14:textId="77777777" w:rsidR="0030206A" w:rsidRPr="0030206A" w:rsidRDefault="0030206A" w:rsidP="003871DE">
      <w:pPr>
        <w:pStyle w:val="Paragraphedeliste"/>
        <w:rPr>
          <w:lang w:val="en-US"/>
        </w:rPr>
      </w:pPr>
    </w:p>
    <w:p w14:paraId="37948A8A" w14:textId="77777777" w:rsidR="0030206A" w:rsidRPr="0030206A" w:rsidRDefault="0030206A" w:rsidP="003871DE">
      <w:pPr>
        <w:pStyle w:val="Paragraphedeliste"/>
        <w:rPr>
          <w:lang w:val="en-US"/>
        </w:rPr>
      </w:pPr>
    </w:p>
    <w:p w14:paraId="5893AEEA" w14:textId="77777777" w:rsidR="0030206A" w:rsidRPr="0030206A" w:rsidRDefault="0030206A" w:rsidP="003871DE">
      <w:pPr>
        <w:pStyle w:val="Paragraphedeliste"/>
        <w:rPr>
          <w:lang w:val="en-US"/>
        </w:rPr>
      </w:pPr>
    </w:p>
    <w:p w14:paraId="34AA3E98" w14:textId="77777777" w:rsidR="0030206A" w:rsidRDefault="0030206A" w:rsidP="003871DE">
      <w:pPr>
        <w:pStyle w:val="Paragraphedeliste"/>
      </w:pPr>
    </w:p>
    <w:p w14:paraId="0230232A" w14:textId="6F9CB00F" w:rsidR="0030206A" w:rsidRDefault="0030206A" w:rsidP="003871DE">
      <w:pPr>
        <w:pStyle w:val="Paragraphedeliste"/>
      </w:pPr>
      <w:r>
        <w:t xml:space="preserve"> </w:t>
      </w:r>
    </w:p>
    <w:p w14:paraId="0BC1C2D9" w14:textId="24F498CA" w:rsidR="0030206A" w:rsidRDefault="0030206A" w:rsidP="003871DE">
      <w:pPr>
        <w:pStyle w:val="Paragraphedeliste"/>
      </w:pPr>
    </w:p>
    <w:p w14:paraId="235CC857" w14:textId="569631D5" w:rsidR="0030206A" w:rsidRDefault="0030206A" w:rsidP="003871DE">
      <w:pPr>
        <w:pStyle w:val="Paragraphedeliste"/>
        <w:rPr>
          <w:b/>
          <w:bCs/>
          <w:sz w:val="28"/>
          <w:szCs w:val="28"/>
          <w:u w:val="single"/>
          <w:lang w:val="en-US"/>
        </w:rPr>
      </w:pPr>
      <w:r>
        <w:rPr>
          <w:noProof/>
          <w:lang w:eastAsia="fr-BE"/>
        </w:rPr>
        <w:drawing>
          <wp:anchor distT="0" distB="0" distL="114300" distR="114300" simplePos="0" relativeHeight="251663872" behindDoc="0" locked="0" layoutInCell="1" allowOverlap="1" wp14:anchorId="2CDCCCF8" wp14:editId="6C105A24">
            <wp:simplePos x="0" y="0"/>
            <wp:positionH relativeFrom="column">
              <wp:posOffset>1207770</wp:posOffset>
            </wp:positionH>
            <wp:positionV relativeFrom="paragraph">
              <wp:posOffset>652780</wp:posOffset>
            </wp:positionV>
            <wp:extent cx="2750820" cy="3687445"/>
            <wp:effectExtent l="0" t="0" r="0" b="8255"/>
            <wp:wrapThrough wrapText="bothSides">
              <wp:wrapPolygon edited="0">
                <wp:start x="0" y="0"/>
                <wp:lineTo x="0" y="21537"/>
                <wp:lineTo x="21391" y="21537"/>
                <wp:lineTo x="21391"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820" cy="368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06A">
        <w:rPr>
          <w:b/>
          <w:bCs/>
          <w:sz w:val="28"/>
          <w:szCs w:val="28"/>
          <w:u w:val="single"/>
          <w:lang w:val="en-US"/>
        </w:rPr>
        <w:br w:type="page"/>
      </w:r>
    </w:p>
    <w:p w14:paraId="7617A7A3" w14:textId="77777777" w:rsidR="00E86453" w:rsidRPr="00E86453" w:rsidRDefault="00E86453" w:rsidP="00E86453">
      <w:pPr>
        <w:pStyle w:val="Paragraphedeliste"/>
        <w:numPr>
          <w:ilvl w:val="0"/>
          <w:numId w:val="22"/>
        </w:numPr>
        <w:jc w:val="center"/>
        <w:rPr>
          <w:rFonts w:ascii="Edwardian Script ITC" w:hAnsi="Edwardian Script ITC"/>
          <w:b/>
          <w:bCs/>
          <w:sz w:val="144"/>
          <w:szCs w:val="144"/>
        </w:rPr>
      </w:pPr>
      <w:r w:rsidRPr="00E86453">
        <w:rPr>
          <w:rFonts w:ascii="Edwardian Script ITC" w:hAnsi="Edwardian Script ITC"/>
          <w:b/>
          <w:bCs/>
          <w:sz w:val="144"/>
          <w:szCs w:val="144"/>
        </w:rPr>
        <w:lastRenderedPageBreak/>
        <w:t>Pigeon ramier</w:t>
      </w:r>
    </w:p>
    <w:p w14:paraId="0486FC40" w14:textId="77777777" w:rsidR="00E86453" w:rsidRDefault="00E86453" w:rsidP="00E86453">
      <w:pPr>
        <w:pStyle w:val="Paragraphedeliste"/>
      </w:pPr>
    </w:p>
    <w:p w14:paraId="4987C33E" w14:textId="77777777" w:rsidR="00E86453" w:rsidRDefault="00E86453" w:rsidP="00E86453">
      <w:pPr>
        <w:pStyle w:val="Paragraphedeliste"/>
      </w:pPr>
      <w:r>
        <w:rPr>
          <w:noProof/>
          <w:lang w:eastAsia="fr-BE"/>
        </w:rPr>
        <w:drawing>
          <wp:anchor distT="0" distB="0" distL="114300" distR="114300" simplePos="0" relativeHeight="251666944" behindDoc="0" locked="0" layoutInCell="1" allowOverlap="1" wp14:anchorId="381873B0" wp14:editId="1D1B0473">
            <wp:simplePos x="0" y="0"/>
            <wp:positionH relativeFrom="column">
              <wp:posOffset>0</wp:posOffset>
            </wp:positionH>
            <wp:positionV relativeFrom="paragraph">
              <wp:posOffset>232410</wp:posOffset>
            </wp:positionV>
            <wp:extent cx="3216592" cy="2144395"/>
            <wp:effectExtent l="0" t="0" r="3175" b="8255"/>
            <wp:wrapThrough wrapText="bothSides">
              <wp:wrapPolygon edited="0">
                <wp:start x="0" y="0"/>
                <wp:lineTo x="0" y="21491"/>
                <wp:lineTo x="21493" y="21491"/>
                <wp:lineTo x="21493" y="0"/>
                <wp:lineTo x="0" y="0"/>
              </wp:wrapPolygon>
            </wp:wrapThrough>
            <wp:docPr id="41" name="Image 41" descr="https://www.chassepassion.net/wp-content/uploads/2011/08/pigeon-ramier-pal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ssepassion.net/wp-content/uploads/2011/08/pigeon-ramier-palomb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6592" cy="2144395"/>
                    </a:xfrm>
                    <a:prstGeom prst="rect">
                      <a:avLst/>
                    </a:prstGeom>
                    <a:noFill/>
                    <a:ln>
                      <a:noFill/>
                    </a:ln>
                  </pic:spPr>
                </pic:pic>
              </a:graphicData>
            </a:graphic>
          </wp:anchor>
        </w:drawing>
      </w:r>
    </w:p>
    <w:p w14:paraId="005C9EE1" w14:textId="77777777" w:rsidR="00E86453" w:rsidRDefault="00E86453" w:rsidP="00E86453">
      <w:pPr>
        <w:pStyle w:val="Paragraphedeliste"/>
      </w:pPr>
    </w:p>
    <w:p w14:paraId="7C47BD81" w14:textId="77777777" w:rsidR="00E86453" w:rsidRDefault="00E86453" w:rsidP="00E86453"/>
    <w:p w14:paraId="1B549289" w14:textId="3FB71259" w:rsidR="00E86453" w:rsidRDefault="00E86453" w:rsidP="00E86453">
      <w:pPr>
        <w:ind w:left="360"/>
      </w:pPr>
      <w:r w:rsidRPr="005126C3">
        <w:rPr>
          <w:noProof/>
          <w:lang w:eastAsia="fr-BE"/>
        </w:rPr>
        <w:drawing>
          <wp:anchor distT="0" distB="0" distL="114300" distR="114300" simplePos="0" relativeHeight="251665920" behindDoc="1" locked="0" layoutInCell="1" allowOverlap="1" wp14:anchorId="30867DA1" wp14:editId="328E58C3">
            <wp:simplePos x="0" y="0"/>
            <wp:positionH relativeFrom="margin">
              <wp:posOffset>3634740</wp:posOffset>
            </wp:positionH>
            <wp:positionV relativeFrom="paragraph">
              <wp:posOffset>154940</wp:posOffset>
            </wp:positionV>
            <wp:extent cx="2735580" cy="2169795"/>
            <wp:effectExtent l="0" t="0" r="7620" b="1905"/>
            <wp:wrapThrough wrapText="bothSides">
              <wp:wrapPolygon edited="0">
                <wp:start x="0" y="0"/>
                <wp:lineTo x="0" y="21429"/>
                <wp:lineTo x="21510" y="21429"/>
                <wp:lineTo x="21510"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6452C" w14:textId="77777777" w:rsidR="00E86453" w:rsidRDefault="00E86453" w:rsidP="00E86453">
      <w:pPr>
        <w:pStyle w:val="Paragraphedeliste"/>
      </w:pPr>
    </w:p>
    <w:p w14:paraId="4A5EF50A" w14:textId="77777777" w:rsidR="0030206A" w:rsidRPr="0030206A" w:rsidRDefault="0030206A" w:rsidP="0030206A">
      <w:pPr>
        <w:pStyle w:val="Paragraphedeliste"/>
        <w:rPr>
          <w:b/>
          <w:bCs/>
          <w:sz w:val="28"/>
          <w:szCs w:val="28"/>
          <w:u w:val="single"/>
          <w:lang w:val="en-US"/>
        </w:rPr>
      </w:pPr>
    </w:p>
    <w:p w14:paraId="037198E3" w14:textId="02A9A15A" w:rsidR="0063500D" w:rsidRDefault="0063500D" w:rsidP="0063500D">
      <w:pPr>
        <w:rPr>
          <w:i/>
          <w:color w:val="538135" w:themeColor="accent6" w:themeShade="BF"/>
          <w:lang w:val="en-US"/>
        </w:rPr>
      </w:pPr>
    </w:p>
    <w:p w14:paraId="0DE1868B" w14:textId="703C67DB" w:rsidR="00E86453" w:rsidRDefault="0085598A" w:rsidP="0063500D">
      <w:pPr>
        <w:rPr>
          <w:i/>
          <w:color w:val="538135" w:themeColor="accent6" w:themeShade="BF"/>
          <w:lang w:val="en-US"/>
        </w:rPr>
      </w:pPr>
      <w:r>
        <w:rPr>
          <w:noProof/>
          <w:lang w:eastAsia="fr-BE"/>
        </w:rPr>
        <w:drawing>
          <wp:anchor distT="0" distB="0" distL="114300" distR="114300" simplePos="0" relativeHeight="251690496" behindDoc="1" locked="0" layoutInCell="1" allowOverlap="1" wp14:anchorId="65DD674A" wp14:editId="4382EF98">
            <wp:simplePos x="0" y="0"/>
            <wp:positionH relativeFrom="margin">
              <wp:posOffset>504825</wp:posOffset>
            </wp:positionH>
            <wp:positionV relativeFrom="paragraph">
              <wp:posOffset>216535</wp:posOffset>
            </wp:positionV>
            <wp:extent cx="5046345" cy="2637155"/>
            <wp:effectExtent l="0" t="0" r="1905" b="0"/>
            <wp:wrapTight wrapText="bothSides">
              <wp:wrapPolygon edited="0">
                <wp:start x="0" y="0"/>
                <wp:lineTo x="0" y="21376"/>
                <wp:lineTo x="21527" y="21376"/>
                <wp:lineTo x="21527" y="0"/>
                <wp:lineTo x="0" y="0"/>
              </wp:wrapPolygon>
            </wp:wrapTight>
            <wp:docPr id="32" name="Image 32" descr="Free stock photo of feather, pigeon 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e stock photo of feather, pigeon feat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634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A3099" w14:textId="21B67893" w:rsidR="00E86453" w:rsidRDefault="00E86453" w:rsidP="0063500D">
      <w:pPr>
        <w:rPr>
          <w:i/>
          <w:color w:val="538135" w:themeColor="accent6" w:themeShade="BF"/>
          <w:lang w:val="en-US"/>
        </w:rPr>
      </w:pPr>
    </w:p>
    <w:p w14:paraId="2BC74941" w14:textId="58CCF1CF" w:rsidR="00E86453" w:rsidRDefault="00E86453" w:rsidP="0063500D">
      <w:pPr>
        <w:rPr>
          <w:i/>
          <w:color w:val="538135" w:themeColor="accent6" w:themeShade="BF"/>
          <w:lang w:val="en-US"/>
        </w:rPr>
      </w:pPr>
    </w:p>
    <w:p w14:paraId="17521D34" w14:textId="52E36B90" w:rsidR="00E86453" w:rsidRDefault="00E86453" w:rsidP="0063500D">
      <w:pPr>
        <w:rPr>
          <w:i/>
          <w:color w:val="538135" w:themeColor="accent6" w:themeShade="BF"/>
          <w:lang w:val="en-US"/>
        </w:rPr>
      </w:pPr>
    </w:p>
    <w:p w14:paraId="44371E85" w14:textId="77777777" w:rsidR="00E86453" w:rsidRDefault="00E86453" w:rsidP="0063500D">
      <w:pPr>
        <w:rPr>
          <w:i/>
          <w:color w:val="538135" w:themeColor="accent6" w:themeShade="BF"/>
          <w:lang w:val="en-US"/>
        </w:rPr>
      </w:pPr>
    </w:p>
    <w:p w14:paraId="119AAADD" w14:textId="77777777" w:rsidR="00E86453" w:rsidRDefault="00E86453" w:rsidP="0063500D">
      <w:pPr>
        <w:rPr>
          <w:i/>
          <w:color w:val="538135" w:themeColor="accent6" w:themeShade="BF"/>
          <w:lang w:val="en-US"/>
        </w:rPr>
      </w:pPr>
    </w:p>
    <w:p w14:paraId="75998BE4" w14:textId="77777777" w:rsidR="00E86453" w:rsidRDefault="00E86453" w:rsidP="0063500D">
      <w:pPr>
        <w:rPr>
          <w:i/>
          <w:color w:val="538135" w:themeColor="accent6" w:themeShade="BF"/>
          <w:lang w:val="en-US"/>
        </w:rPr>
      </w:pPr>
    </w:p>
    <w:p w14:paraId="1E989F18" w14:textId="77777777" w:rsidR="00E86453" w:rsidRDefault="00E86453" w:rsidP="0063500D">
      <w:pPr>
        <w:rPr>
          <w:i/>
          <w:color w:val="538135" w:themeColor="accent6" w:themeShade="BF"/>
          <w:lang w:val="en-US"/>
        </w:rPr>
      </w:pPr>
    </w:p>
    <w:p w14:paraId="601C1988" w14:textId="77777777" w:rsidR="00E86453" w:rsidRDefault="00E86453" w:rsidP="0063500D">
      <w:pPr>
        <w:rPr>
          <w:i/>
          <w:color w:val="538135" w:themeColor="accent6" w:themeShade="BF"/>
          <w:lang w:val="en-US"/>
        </w:rPr>
      </w:pPr>
    </w:p>
    <w:p w14:paraId="310C70FD" w14:textId="77777777" w:rsidR="00E86453" w:rsidRDefault="00E86453" w:rsidP="0063500D">
      <w:pPr>
        <w:rPr>
          <w:i/>
          <w:color w:val="538135" w:themeColor="accent6" w:themeShade="BF"/>
          <w:lang w:val="en-US"/>
        </w:rPr>
      </w:pPr>
    </w:p>
    <w:p w14:paraId="45577A0B" w14:textId="77777777" w:rsidR="00E86453" w:rsidRDefault="00E86453" w:rsidP="0063500D">
      <w:pPr>
        <w:rPr>
          <w:i/>
          <w:color w:val="538135" w:themeColor="accent6" w:themeShade="BF"/>
          <w:lang w:val="en-US"/>
        </w:rPr>
      </w:pPr>
    </w:p>
    <w:p w14:paraId="10B41E42" w14:textId="77777777" w:rsidR="006D2F71" w:rsidRDefault="006D2F71" w:rsidP="006D2F71"/>
    <w:p w14:paraId="6FE71E4E" w14:textId="77777777" w:rsidR="006D2F71" w:rsidRPr="00246840" w:rsidRDefault="006D2F71" w:rsidP="006D2F71">
      <w:pPr>
        <w:jc w:val="center"/>
        <w:rPr>
          <w:rFonts w:ascii="Edwardian Script ITC" w:hAnsi="Edwardian Script ITC"/>
          <w:b/>
          <w:bCs/>
          <w:sz w:val="144"/>
          <w:szCs w:val="144"/>
        </w:rPr>
      </w:pPr>
      <w:r w:rsidRPr="00246840">
        <w:rPr>
          <w:rFonts w:ascii="Edwardian Script ITC" w:hAnsi="Edwardian Script ITC"/>
          <w:b/>
          <w:bCs/>
          <w:sz w:val="144"/>
          <w:szCs w:val="144"/>
        </w:rPr>
        <w:lastRenderedPageBreak/>
        <w:t>Oie sauvage</w:t>
      </w:r>
      <w:bookmarkStart w:id="0" w:name="_GoBack"/>
      <w:bookmarkEnd w:id="0"/>
    </w:p>
    <w:p w14:paraId="10829A5D" w14:textId="77777777" w:rsidR="006D2F71" w:rsidRPr="00C163EB" w:rsidRDefault="006D2F71" w:rsidP="006D2F71">
      <w:pPr>
        <w:rPr>
          <w:b/>
          <w:bCs/>
          <w:sz w:val="28"/>
          <w:szCs w:val="28"/>
          <w:u w:val="single"/>
        </w:rPr>
      </w:pPr>
      <w:r>
        <w:rPr>
          <w:noProof/>
          <w:lang w:eastAsia="fr-BE"/>
        </w:rPr>
        <w:drawing>
          <wp:anchor distT="0" distB="0" distL="114300" distR="114300" simplePos="0" relativeHeight="251673088" behindDoc="1" locked="0" layoutInCell="1" allowOverlap="1" wp14:anchorId="56BBFA3A" wp14:editId="047B5EF0">
            <wp:simplePos x="0" y="0"/>
            <wp:positionH relativeFrom="margin">
              <wp:posOffset>92710</wp:posOffset>
            </wp:positionH>
            <wp:positionV relativeFrom="paragraph">
              <wp:posOffset>310515</wp:posOffset>
            </wp:positionV>
            <wp:extent cx="3279140" cy="2186305"/>
            <wp:effectExtent l="0" t="0" r="0" b="4445"/>
            <wp:wrapTight wrapText="bothSides">
              <wp:wrapPolygon edited="0">
                <wp:start x="0" y="0"/>
                <wp:lineTo x="0" y="21456"/>
                <wp:lineTo x="21458" y="21456"/>
                <wp:lineTo x="21458"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914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2064" behindDoc="1" locked="0" layoutInCell="1" allowOverlap="1" wp14:anchorId="0BF5C4D4" wp14:editId="6E8CAFDC">
            <wp:simplePos x="0" y="0"/>
            <wp:positionH relativeFrom="margin">
              <wp:posOffset>3863340</wp:posOffset>
            </wp:positionH>
            <wp:positionV relativeFrom="paragraph">
              <wp:posOffset>189865</wp:posOffset>
            </wp:positionV>
            <wp:extent cx="2778125" cy="4452620"/>
            <wp:effectExtent l="0" t="0" r="3175" b="5080"/>
            <wp:wrapTight wrapText="bothSides">
              <wp:wrapPolygon edited="0">
                <wp:start x="0" y="0"/>
                <wp:lineTo x="0" y="21532"/>
                <wp:lineTo x="21477" y="21532"/>
                <wp:lineTo x="21477"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610" b="7196"/>
                    <a:stretch/>
                  </pic:blipFill>
                  <pic:spPr bwMode="auto">
                    <a:xfrm>
                      <a:off x="0" y="0"/>
                      <a:ext cx="2778125" cy="4452620"/>
                    </a:xfrm>
                    <a:prstGeom prst="rect">
                      <a:avLst/>
                    </a:prstGeom>
                    <a:noFill/>
                    <a:ln>
                      <a:noFill/>
                    </a:ln>
                    <a:extLst>
                      <a:ext uri="{53640926-AAD7-44d8-BBD7-CCE9431645EC}">
                        <a14:shadowObscured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D68975B" w14:textId="77777777" w:rsidR="006D2F71" w:rsidRDefault="006D2F71" w:rsidP="006D2F71"/>
    <w:p w14:paraId="30837964" w14:textId="77777777" w:rsidR="006D2F71" w:rsidRDefault="006D2F71" w:rsidP="006D2F71"/>
    <w:p w14:paraId="3ED4CA91" w14:textId="77777777" w:rsidR="006D2F71" w:rsidRDefault="006D2F71" w:rsidP="006D2F71"/>
    <w:p w14:paraId="046C0355" w14:textId="77777777" w:rsidR="006D2F71" w:rsidRDefault="006D2F71" w:rsidP="006D2F71"/>
    <w:p w14:paraId="3EC88183" w14:textId="77777777" w:rsidR="006D2F71" w:rsidRDefault="006D2F71" w:rsidP="006D2F71"/>
    <w:p w14:paraId="2D1D49D2" w14:textId="77777777" w:rsidR="006D2F71" w:rsidRDefault="006D2F71" w:rsidP="006D2F71"/>
    <w:p w14:paraId="57A5BEDA" w14:textId="77777777" w:rsidR="006D2F71" w:rsidRDefault="006D2F71" w:rsidP="006D2F71"/>
    <w:p w14:paraId="0C978891" w14:textId="77777777" w:rsidR="006D2F71" w:rsidRDefault="006D2F71" w:rsidP="006D2F71"/>
    <w:p w14:paraId="2C5ECE36" w14:textId="77777777" w:rsidR="006D2F71" w:rsidRDefault="006D2F71" w:rsidP="006D2F71"/>
    <w:p w14:paraId="4C19B58C" w14:textId="77777777" w:rsidR="006D2F71" w:rsidRDefault="006D2F71" w:rsidP="006D2F71"/>
    <w:p w14:paraId="1156A416" w14:textId="77777777" w:rsidR="006D2F71" w:rsidRDefault="006D2F71" w:rsidP="006D2F71">
      <w:r>
        <w:rPr>
          <w:noProof/>
          <w:lang w:eastAsia="fr-BE"/>
        </w:rPr>
        <w:drawing>
          <wp:anchor distT="0" distB="0" distL="114300" distR="114300" simplePos="0" relativeHeight="251675136" behindDoc="0" locked="0" layoutInCell="1" allowOverlap="1" wp14:anchorId="264389A1" wp14:editId="08039EF6">
            <wp:simplePos x="0" y="0"/>
            <wp:positionH relativeFrom="column">
              <wp:posOffset>495300</wp:posOffset>
            </wp:positionH>
            <wp:positionV relativeFrom="paragraph">
              <wp:posOffset>8255</wp:posOffset>
            </wp:positionV>
            <wp:extent cx="1596165" cy="2107096"/>
            <wp:effectExtent l="0" t="0" r="4445" b="7620"/>
            <wp:wrapThrough wrapText="bothSides">
              <wp:wrapPolygon edited="0">
                <wp:start x="0" y="0"/>
                <wp:lineTo x="0" y="21483"/>
                <wp:lineTo x="21402" y="21483"/>
                <wp:lineTo x="21402"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6165" cy="2107096"/>
                    </a:xfrm>
                    <a:prstGeom prst="rect">
                      <a:avLst/>
                    </a:prstGeom>
                    <a:noFill/>
                    <a:ln>
                      <a:noFill/>
                    </a:ln>
                  </pic:spPr>
                </pic:pic>
              </a:graphicData>
            </a:graphic>
          </wp:anchor>
        </w:drawing>
      </w:r>
    </w:p>
    <w:p w14:paraId="43E1ACDE" w14:textId="77777777" w:rsidR="006D2F71" w:rsidRDefault="006D2F71" w:rsidP="006D2F71"/>
    <w:p w14:paraId="43B1A86D" w14:textId="77777777" w:rsidR="006D2F71" w:rsidRDefault="006D2F71" w:rsidP="006D2F71"/>
    <w:p w14:paraId="11972708" w14:textId="77777777" w:rsidR="006D2F71" w:rsidRDefault="006D2F71" w:rsidP="006D2F71"/>
    <w:p w14:paraId="6EC111AE" w14:textId="77777777" w:rsidR="006D2F71" w:rsidRDefault="006D2F71" w:rsidP="006D2F71"/>
    <w:p w14:paraId="7FD02DC1" w14:textId="77777777" w:rsidR="006D2F71" w:rsidRDefault="006D2F71" w:rsidP="006D2F71"/>
    <w:p w14:paraId="70783487" w14:textId="77777777" w:rsidR="006D2F71" w:rsidRDefault="006D2F71" w:rsidP="006D2F71">
      <w:r>
        <w:rPr>
          <w:noProof/>
          <w:lang w:eastAsia="fr-BE"/>
        </w:rPr>
        <w:drawing>
          <wp:anchor distT="0" distB="0" distL="114300" distR="114300" simplePos="0" relativeHeight="251674112" behindDoc="1" locked="0" layoutInCell="1" allowOverlap="1" wp14:anchorId="0DF6030F" wp14:editId="31E01910">
            <wp:simplePos x="0" y="0"/>
            <wp:positionH relativeFrom="column">
              <wp:posOffset>1848485</wp:posOffset>
            </wp:positionH>
            <wp:positionV relativeFrom="paragraph">
              <wp:posOffset>122555</wp:posOffset>
            </wp:positionV>
            <wp:extent cx="4519295" cy="1073150"/>
            <wp:effectExtent l="0" t="0" r="0" b="0"/>
            <wp:wrapTight wrapText="bothSides">
              <wp:wrapPolygon edited="0">
                <wp:start x="0" y="0"/>
                <wp:lineTo x="0" y="21089"/>
                <wp:lineTo x="21488" y="21089"/>
                <wp:lineTo x="21488" y="0"/>
                <wp:lineTo x="0" y="0"/>
              </wp:wrapPolygon>
            </wp:wrapTight>
            <wp:docPr id="37" name="Image 37" descr="Chez Lilwenna: Marque-page p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z Lilwenna: Marque-page plume"/>
                    <pic:cNvPicPr>
                      <a:picLocks noChangeAspect="1" noChangeArrowheads="1"/>
                    </pic:cNvPicPr>
                  </pic:nvPicPr>
                  <pic:blipFill rotWithShape="1">
                    <a:blip r:embed="rId28">
                      <a:extLst>
                        <a:ext uri="{28A0092B-C50C-407E-A947-70E740481C1C}">
                          <a14:useLocalDpi xmlns:a14="http://schemas.microsoft.com/office/drawing/2010/main" val="0"/>
                        </a:ext>
                      </a:extLst>
                    </a:blip>
                    <a:srcRect t="25686"/>
                    <a:stretch/>
                  </pic:blipFill>
                  <pic:spPr bwMode="auto">
                    <a:xfrm>
                      <a:off x="0" y="0"/>
                      <a:ext cx="4519295" cy="1073150"/>
                    </a:xfrm>
                    <a:prstGeom prst="rect">
                      <a:avLst/>
                    </a:prstGeom>
                    <a:noFill/>
                    <a:ln>
                      <a:noFill/>
                    </a:ln>
                    <a:extLst>
                      <a:ext uri="{53640926-AAD7-44d8-BBD7-CCE9431645EC}">
                        <a14:shadowObscured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4E842324" w14:textId="77777777" w:rsidR="006D2F71" w:rsidRDefault="006D2F71" w:rsidP="006D2F71"/>
    <w:p w14:paraId="3E44FEE9" w14:textId="77777777" w:rsidR="006D2F71" w:rsidRDefault="006D2F71" w:rsidP="006D2F71"/>
    <w:p w14:paraId="77F3FA85" w14:textId="77777777" w:rsidR="006D2F71" w:rsidRDefault="006D2F71" w:rsidP="006D2F71"/>
    <w:p w14:paraId="65DEC443" w14:textId="77777777" w:rsidR="006D2F71" w:rsidRDefault="006D2F71" w:rsidP="006D2F71"/>
    <w:p w14:paraId="2E1C3999" w14:textId="77777777" w:rsidR="006D2F71" w:rsidRDefault="006D2F71" w:rsidP="006D2F71"/>
    <w:p w14:paraId="0BDA74B5" w14:textId="77777777" w:rsidR="006D2F71" w:rsidRDefault="006D2F71" w:rsidP="006D2F71"/>
    <w:p w14:paraId="68F97E33" w14:textId="22C85DF7" w:rsidR="006D2F71" w:rsidRDefault="006D2F71" w:rsidP="006D2F71"/>
    <w:p w14:paraId="0139685C" w14:textId="77777777" w:rsidR="00A6017D" w:rsidRPr="00246840" w:rsidRDefault="00A6017D" w:rsidP="00A6017D">
      <w:pPr>
        <w:jc w:val="center"/>
        <w:rPr>
          <w:rFonts w:ascii="Edwardian Script ITC" w:hAnsi="Edwardian Script ITC"/>
          <w:b/>
          <w:bCs/>
          <w:sz w:val="144"/>
          <w:szCs w:val="144"/>
        </w:rPr>
      </w:pPr>
      <w:r w:rsidRPr="00246840">
        <w:rPr>
          <w:rFonts w:ascii="Edwardian Script ITC" w:hAnsi="Edwardian Script ITC"/>
          <w:b/>
          <w:bCs/>
          <w:sz w:val="144"/>
          <w:szCs w:val="144"/>
        </w:rPr>
        <w:lastRenderedPageBreak/>
        <w:t>Héron cendré</w:t>
      </w:r>
    </w:p>
    <w:p w14:paraId="12653ADC" w14:textId="77777777" w:rsidR="00A6017D" w:rsidRPr="00223F9B" w:rsidRDefault="00A6017D" w:rsidP="00A6017D">
      <w:pPr>
        <w:rPr>
          <w:b/>
          <w:bCs/>
          <w:noProof/>
          <w:sz w:val="28"/>
          <w:szCs w:val="28"/>
          <w:u w:val="single"/>
        </w:rPr>
      </w:pPr>
      <w:r>
        <w:rPr>
          <w:noProof/>
          <w:lang w:eastAsia="fr-BE"/>
        </w:rPr>
        <w:drawing>
          <wp:anchor distT="0" distB="0" distL="114300" distR="114300" simplePos="0" relativeHeight="251678208" behindDoc="1" locked="0" layoutInCell="1" allowOverlap="1" wp14:anchorId="05856DFF" wp14:editId="6AD98A9A">
            <wp:simplePos x="0" y="0"/>
            <wp:positionH relativeFrom="column">
              <wp:posOffset>251460</wp:posOffset>
            </wp:positionH>
            <wp:positionV relativeFrom="paragraph">
              <wp:posOffset>121920</wp:posOffset>
            </wp:positionV>
            <wp:extent cx="2848610" cy="4277360"/>
            <wp:effectExtent l="0" t="0" r="8890" b="8890"/>
            <wp:wrapThrough wrapText="bothSides">
              <wp:wrapPolygon edited="0">
                <wp:start x="0" y="0"/>
                <wp:lineTo x="0" y="21549"/>
                <wp:lineTo x="21523" y="21549"/>
                <wp:lineTo x="21523"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8610" cy="427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3EB">
        <w:rPr>
          <w:b/>
          <w:bCs/>
          <w:noProof/>
          <w:sz w:val="28"/>
          <w:szCs w:val="28"/>
          <w:u w:val="single"/>
          <w:lang w:eastAsia="fr-BE"/>
        </w:rPr>
        <w:drawing>
          <wp:anchor distT="0" distB="0" distL="114300" distR="114300" simplePos="0" relativeHeight="251677184" behindDoc="1" locked="0" layoutInCell="1" allowOverlap="1" wp14:anchorId="36A73446" wp14:editId="478D44DC">
            <wp:simplePos x="0" y="0"/>
            <wp:positionH relativeFrom="column">
              <wp:posOffset>3636645</wp:posOffset>
            </wp:positionH>
            <wp:positionV relativeFrom="paragraph">
              <wp:posOffset>7620</wp:posOffset>
            </wp:positionV>
            <wp:extent cx="2811145" cy="4784090"/>
            <wp:effectExtent l="0" t="0" r="8255" b="0"/>
            <wp:wrapTight wrapText="bothSides">
              <wp:wrapPolygon edited="0">
                <wp:start x="0" y="0"/>
                <wp:lineTo x="0" y="21503"/>
                <wp:lineTo x="21517" y="21503"/>
                <wp:lineTo x="2151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15557" t="10306" r="23208" b="9164"/>
                    <a:stretch/>
                  </pic:blipFill>
                  <pic:spPr bwMode="auto">
                    <a:xfrm>
                      <a:off x="0" y="0"/>
                      <a:ext cx="2811145" cy="4784090"/>
                    </a:xfrm>
                    <a:prstGeom prst="rect">
                      <a:avLst/>
                    </a:prstGeom>
                    <a:noFill/>
                    <a:ln>
                      <a:noFill/>
                    </a:ln>
                    <a:extLst>
                      <a:ext uri="{53640926-AAD7-44d8-BBD7-CCE9431645EC}">
                        <a14:shadowObscured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08FCE8F" w14:textId="77777777" w:rsidR="00A6017D" w:rsidRDefault="00A6017D" w:rsidP="00A6017D"/>
    <w:p w14:paraId="37F4119D" w14:textId="77777777" w:rsidR="00A6017D" w:rsidRDefault="00A6017D" w:rsidP="00A6017D"/>
    <w:p w14:paraId="2954851C" w14:textId="77777777" w:rsidR="00A6017D" w:rsidRDefault="00A6017D" w:rsidP="00A6017D"/>
    <w:p w14:paraId="2A834B2E" w14:textId="77777777" w:rsidR="00A6017D" w:rsidRDefault="00A6017D" w:rsidP="00A6017D"/>
    <w:p w14:paraId="09E7EC8B" w14:textId="77777777" w:rsidR="00A6017D" w:rsidRDefault="00A6017D" w:rsidP="00A6017D"/>
    <w:p w14:paraId="216A5941" w14:textId="77777777" w:rsidR="00A6017D" w:rsidRDefault="00A6017D" w:rsidP="00A6017D"/>
    <w:p w14:paraId="07EED467" w14:textId="77777777" w:rsidR="00A6017D" w:rsidRDefault="00A6017D" w:rsidP="00A6017D"/>
    <w:p w14:paraId="70573953" w14:textId="77777777" w:rsidR="00A6017D" w:rsidRDefault="00A6017D" w:rsidP="00A6017D"/>
    <w:p w14:paraId="5D3F110C" w14:textId="77777777" w:rsidR="00A6017D" w:rsidRDefault="00A6017D" w:rsidP="00A6017D"/>
    <w:p w14:paraId="577DE8C7" w14:textId="77777777" w:rsidR="00A6017D" w:rsidRDefault="00A6017D" w:rsidP="00A6017D"/>
    <w:p w14:paraId="1457F7F5" w14:textId="77777777" w:rsidR="00A6017D" w:rsidRDefault="00A6017D" w:rsidP="00A6017D"/>
    <w:p w14:paraId="7D2E40A4" w14:textId="0DD0276E" w:rsidR="006D2F71" w:rsidRDefault="00A6017D" w:rsidP="00A6017D">
      <w:pPr>
        <w:rPr>
          <w:b/>
          <w:bCs/>
          <w:sz w:val="28"/>
          <w:szCs w:val="28"/>
          <w:u w:val="single"/>
        </w:rPr>
      </w:pPr>
      <w:r>
        <w:rPr>
          <w:noProof/>
          <w:lang w:eastAsia="fr-BE"/>
        </w:rPr>
        <w:drawing>
          <wp:anchor distT="0" distB="0" distL="114300" distR="114300" simplePos="0" relativeHeight="251679232" behindDoc="1" locked="0" layoutInCell="1" allowOverlap="1" wp14:anchorId="11978730" wp14:editId="027FEEB7">
            <wp:simplePos x="0" y="0"/>
            <wp:positionH relativeFrom="page">
              <wp:posOffset>1744345</wp:posOffset>
            </wp:positionH>
            <wp:positionV relativeFrom="paragraph">
              <wp:posOffset>838200</wp:posOffset>
            </wp:positionV>
            <wp:extent cx="2888615" cy="2702560"/>
            <wp:effectExtent l="0" t="0" r="6985" b="2540"/>
            <wp:wrapTight wrapText="bothSides">
              <wp:wrapPolygon edited="0">
                <wp:start x="0" y="0"/>
                <wp:lineTo x="0" y="21468"/>
                <wp:lineTo x="21510" y="21468"/>
                <wp:lineTo x="21510" y="0"/>
                <wp:lineTo x="0" y="0"/>
              </wp:wrapPolygon>
            </wp:wrapTight>
            <wp:docPr id="27" name="Image 27" descr="Héron cen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éron cendré"/>
                    <pic:cNvPicPr>
                      <a:picLocks noChangeAspect="1" noChangeArrowheads="1"/>
                    </pic:cNvPicPr>
                  </pic:nvPicPr>
                  <pic:blipFill rotWithShape="1">
                    <a:blip r:embed="rId31">
                      <a:extLst>
                        <a:ext uri="{28A0092B-C50C-407E-A947-70E740481C1C}">
                          <a14:useLocalDpi xmlns:a14="http://schemas.microsoft.com/office/drawing/2010/main" val="0"/>
                        </a:ext>
                      </a:extLst>
                    </a:blip>
                    <a:srcRect l="16129" r="19946"/>
                    <a:stretch/>
                  </pic:blipFill>
                  <pic:spPr bwMode="auto">
                    <a:xfrm>
                      <a:off x="0" y="0"/>
                      <a:ext cx="2888615" cy="2702560"/>
                    </a:xfrm>
                    <a:prstGeom prst="rect">
                      <a:avLst/>
                    </a:prstGeom>
                    <a:noFill/>
                    <a:ln>
                      <a:noFill/>
                    </a:ln>
                    <a:extLst>
                      <a:ext uri="{53640926-AAD7-44d8-BBD7-CCE9431645EC}">
                        <a14:shadowObscured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b/>
          <w:bCs/>
          <w:sz w:val="28"/>
          <w:szCs w:val="28"/>
          <w:u w:val="single"/>
        </w:rPr>
        <w:br w:type="page"/>
      </w:r>
    </w:p>
    <w:p w14:paraId="2FF46EFA" w14:textId="77777777" w:rsidR="001720E6" w:rsidRPr="005126C3" w:rsidRDefault="001720E6" w:rsidP="001720E6">
      <w:pPr>
        <w:jc w:val="center"/>
        <w:rPr>
          <w:rFonts w:ascii="Edwardian Script ITC" w:hAnsi="Edwardian Script ITC"/>
          <w:b/>
          <w:bCs/>
          <w:sz w:val="144"/>
          <w:szCs w:val="144"/>
        </w:rPr>
      </w:pPr>
      <w:r w:rsidRPr="005126C3">
        <w:rPr>
          <w:rFonts w:ascii="Edwardian Script ITC" w:hAnsi="Edwardian Script ITC"/>
          <w:b/>
          <w:bCs/>
          <w:sz w:val="144"/>
          <w:szCs w:val="144"/>
        </w:rPr>
        <w:lastRenderedPageBreak/>
        <w:t>Faisan</w:t>
      </w:r>
    </w:p>
    <w:p w14:paraId="4F523C05" w14:textId="77777777" w:rsidR="001720E6" w:rsidRPr="003F7C84" w:rsidRDefault="001720E6" w:rsidP="001720E6">
      <w:pPr>
        <w:spacing w:after="0" w:line="240" w:lineRule="auto"/>
        <w:rPr>
          <w:rFonts w:ascii="Times" w:eastAsia="Times New Roman" w:hAnsi="Times" w:cs="Times New Roman"/>
          <w:sz w:val="20"/>
          <w:szCs w:val="20"/>
          <w:lang w:val="fr-LU"/>
        </w:rPr>
      </w:pPr>
      <w:r>
        <w:rPr>
          <w:rFonts w:ascii="Times" w:eastAsia="Times New Roman" w:hAnsi="Times" w:cs="Times New Roman"/>
          <w:noProof/>
          <w:sz w:val="20"/>
          <w:szCs w:val="20"/>
          <w:lang w:eastAsia="fr-BE"/>
        </w:rPr>
        <w:drawing>
          <wp:anchor distT="0" distB="0" distL="114300" distR="114300" simplePos="0" relativeHeight="251682304" behindDoc="0" locked="0" layoutInCell="1" allowOverlap="1" wp14:anchorId="7F905ED2" wp14:editId="609288B0">
            <wp:simplePos x="0" y="0"/>
            <wp:positionH relativeFrom="column">
              <wp:posOffset>-52070</wp:posOffset>
            </wp:positionH>
            <wp:positionV relativeFrom="paragraph">
              <wp:posOffset>114300</wp:posOffset>
            </wp:positionV>
            <wp:extent cx="3886200" cy="2232660"/>
            <wp:effectExtent l="0" t="0" r="0" b="0"/>
            <wp:wrapThrough wrapText="bothSides">
              <wp:wrapPolygon edited="0">
                <wp:start x="0" y="0"/>
                <wp:lineTo x="0" y="21379"/>
                <wp:lineTo x="21494" y="21379"/>
                <wp:lineTo x="21494" y="0"/>
                <wp:lineTo x="0" y="0"/>
              </wp:wrapPolygon>
            </wp:wrapThrough>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v_8320.jpeg"/>
                    <pic:cNvPicPr/>
                  </pic:nvPicPr>
                  <pic:blipFill rotWithShape="1">
                    <a:blip r:embed="rId32">
                      <a:extLst>
                        <a:ext uri="{28A0092B-C50C-407E-A947-70E740481C1C}">
                          <a14:useLocalDpi xmlns:a14="http://schemas.microsoft.com/office/drawing/2010/main" val="0"/>
                        </a:ext>
                      </a:extLst>
                    </a:blip>
                    <a:srcRect l="6691" t="28988" r="23656" b="10762"/>
                    <a:stretch/>
                  </pic:blipFill>
                  <pic:spPr bwMode="auto">
                    <a:xfrm>
                      <a:off x="0" y="0"/>
                      <a:ext cx="3886200" cy="2232660"/>
                    </a:xfrm>
                    <a:prstGeom prst="rect">
                      <a:avLst/>
                    </a:prstGeom>
                    <a:ln>
                      <a:noFill/>
                    </a:ln>
                    <a:extLst>
                      <a:ext uri="{53640926-AAD7-44D8-BBD7-CCE9431645EC}">
                        <a14:shadowObscured xmlns:a14="http://schemas.microsoft.com/office/drawing/2010/main"/>
                      </a:ext>
                    </a:extLst>
                  </pic:spPr>
                </pic:pic>
              </a:graphicData>
            </a:graphic>
          </wp:anchor>
        </w:drawing>
      </w:r>
      <w:r>
        <w:rPr>
          <w:rFonts w:ascii="Times" w:eastAsia="Times New Roman" w:hAnsi="Times" w:cs="Times New Roman"/>
          <w:noProof/>
          <w:sz w:val="20"/>
          <w:szCs w:val="20"/>
          <w:lang w:eastAsia="fr-BE"/>
        </w:rPr>
        <mc:AlternateContent>
          <mc:Choice Requires="wps">
            <w:drawing>
              <wp:inline distT="0" distB="0" distL="0" distR="0" wp14:anchorId="70929F14" wp14:editId="43EDA59F">
                <wp:extent cx="304800" cy="304800"/>
                <wp:effectExtent l="0" t="0" r="0" b="0"/>
                <wp:docPr id="23" name="AutoShape 8" descr="llustrations et Cliparts de Faisan. 564 dessins et illustration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00ACD" id="AutoShape 8" o:spid="_x0000_s1026" alt="llustrations et Cliparts de Faisan. 564 dessins et illustration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aRDvuWsCAACRBAAADgAAAAAAAAAAAAAAAAAuAgAAZHJz&#10;L2Uyb0RvYy54bWxQSwECLQAUAAYACAAAACEATKDpLNgAAAADAQAADwAAAAAAAAAAAAAAAADFBAAA&#10;ZHJzL2Rvd25yZXYueG1sUEsFBgAAAAAEAAQA8wAAAMoFAAAAAA==&#10;" filled="f" stroked="f">
                <o:lock v:ext="edit" aspectratio="t"/>
                <w10:anchorlock/>
              </v:rect>
            </w:pict>
          </mc:Fallback>
        </mc:AlternateContent>
      </w:r>
    </w:p>
    <w:p w14:paraId="20D5656F" w14:textId="77777777" w:rsidR="001720E6" w:rsidRPr="003F7C84" w:rsidRDefault="001720E6" w:rsidP="001720E6">
      <w:pPr>
        <w:spacing w:after="0" w:line="240" w:lineRule="auto"/>
        <w:rPr>
          <w:rFonts w:ascii="Times" w:eastAsia="Times New Roman" w:hAnsi="Times" w:cs="Times New Roman"/>
          <w:sz w:val="20"/>
          <w:szCs w:val="20"/>
          <w:lang w:val="fr-LU"/>
        </w:rPr>
      </w:pPr>
    </w:p>
    <w:p w14:paraId="35A11018" w14:textId="77777777" w:rsidR="001720E6" w:rsidRDefault="001720E6" w:rsidP="001720E6">
      <w:pPr>
        <w:spacing w:after="0" w:line="240" w:lineRule="auto"/>
        <w:rPr>
          <w:rFonts w:ascii="Times" w:eastAsia="Times New Roman" w:hAnsi="Times" w:cs="Times New Roman"/>
          <w:sz w:val="20"/>
          <w:szCs w:val="20"/>
          <w:lang w:val="fr-LU"/>
        </w:rPr>
      </w:pPr>
    </w:p>
    <w:p w14:paraId="7EF3281B" w14:textId="77777777" w:rsidR="001720E6" w:rsidRDefault="001720E6" w:rsidP="001720E6">
      <w:pPr>
        <w:spacing w:after="0" w:line="240" w:lineRule="auto"/>
        <w:rPr>
          <w:rFonts w:ascii="Times" w:eastAsia="Times New Roman" w:hAnsi="Times" w:cs="Times New Roman"/>
          <w:sz w:val="20"/>
          <w:szCs w:val="20"/>
          <w:lang w:val="fr-LU"/>
        </w:rPr>
      </w:pPr>
    </w:p>
    <w:p w14:paraId="51568746" w14:textId="5C363B5A" w:rsidR="001720E6" w:rsidRDefault="00857480" w:rsidP="001720E6">
      <w:pPr>
        <w:rPr>
          <w:b/>
          <w:bCs/>
          <w:sz w:val="28"/>
          <w:szCs w:val="28"/>
          <w:u w:val="single"/>
        </w:rPr>
      </w:pPr>
      <w:r>
        <w:rPr>
          <w:noProof/>
          <w:lang w:eastAsia="fr-BE"/>
        </w:rPr>
        <w:drawing>
          <wp:anchor distT="0" distB="0" distL="114300" distR="114300" simplePos="0" relativeHeight="251691520" behindDoc="1" locked="0" layoutInCell="1" allowOverlap="1" wp14:anchorId="7B4E7ABA" wp14:editId="487A4A00">
            <wp:simplePos x="0" y="0"/>
            <wp:positionH relativeFrom="margin">
              <wp:posOffset>3558540</wp:posOffset>
            </wp:positionH>
            <wp:positionV relativeFrom="paragraph">
              <wp:posOffset>1765935</wp:posOffset>
            </wp:positionV>
            <wp:extent cx="2771775" cy="4933950"/>
            <wp:effectExtent l="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71775" cy="493395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lang w:eastAsia="fr-BE"/>
        </w:rPr>
        <w:drawing>
          <wp:anchor distT="0" distB="0" distL="114300" distR="114300" simplePos="0" relativeHeight="251681280" behindDoc="0" locked="0" layoutInCell="1" allowOverlap="1" wp14:anchorId="0EF79936" wp14:editId="278FE229">
            <wp:simplePos x="0" y="0"/>
            <wp:positionH relativeFrom="margin">
              <wp:posOffset>-409575</wp:posOffset>
            </wp:positionH>
            <wp:positionV relativeFrom="paragraph">
              <wp:posOffset>1689735</wp:posOffset>
            </wp:positionV>
            <wp:extent cx="3970020" cy="2473960"/>
            <wp:effectExtent l="0" t="0" r="0" b="2540"/>
            <wp:wrapThrough wrapText="bothSides">
              <wp:wrapPolygon edited="0">
                <wp:start x="0" y="0"/>
                <wp:lineTo x="0" y="21456"/>
                <wp:lineTo x="21455" y="21456"/>
                <wp:lineTo x="21455" y="0"/>
                <wp:lineTo x="0" y="0"/>
              </wp:wrapPolygon>
            </wp:wrapThrough>
            <wp:docPr id="6" name="Picture 10" descr="heasant Silhouette Clipart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sant Silhouette Clipart Free Stock Photo - Public Domain Pictures"/>
                    <pic:cNvPicPr>
                      <a:picLocks noChangeAspect="1" noChangeArrowheads="1"/>
                    </pic:cNvPicPr>
                  </pic:nvPicPr>
                  <pic:blipFill rotWithShape="1">
                    <a:blip r:embed="rId34">
                      <a:extLst>
                        <a:ext uri="{28A0092B-C50C-407E-A947-70E740481C1C}">
                          <a14:useLocalDpi xmlns:a14="http://schemas.microsoft.com/office/drawing/2010/main" val="0"/>
                        </a:ext>
                      </a:extLst>
                    </a:blip>
                    <a:srcRect l="17785" t="8716" r="1638"/>
                    <a:stretch/>
                  </pic:blipFill>
                  <pic:spPr bwMode="auto">
                    <a:xfrm>
                      <a:off x="0" y="0"/>
                      <a:ext cx="3970020" cy="2473960"/>
                    </a:xfrm>
                    <a:prstGeom prst="rect">
                      <a:avLst/>
                    </a:prstGeom>
                    <a:noFill/>
                    <a:ln>
                      <a:noFill/>
                    </a:ln>
                    <a:extLst>
                      <a:ext uri="{53640926-AAD7-44D8-BBD7-CCE9431645EC}">
                        <a14:shadowObscured xmlns:a14="http://schemas.microsoft.com/office/drawing/2010/main"/>
                      </a:ext>
                    </a:extLst>
                  </pic:spPr>
                </pic:pic>
              </a:graphicData>
            </a:graphic>
          </wp:anchor>
        </w:drawing>
      </w:r>
      <w:r w:rsidR="001720E6">
        <w:rPr>
          <w:b/>
          <w:bCs/>
          <w:sz w:val="28"/>
          <w:szCs w:val="28"/>
          <w:u w:val="single"/>
        </w:rPr>
        <w:br w:type="page"/>
      </w:r>
    </w:p>
    <w:p w14:paraId="0DBDFEB0" w14:textId="77777777" w:rsidR="004F5BF7" w:rsidRPr="00035CCD" w:rsidRDefault="004F5BF7" w:rsidP="004F5BF7">
      <w:pPr>
        <w:jc w:val="center"/>
        <w:rPr>
          <w:rFonts w:ascii="Edwardian Script ITC" w:hAnsi="Edwardian Script ITC"/>
          <w:b/>
          <w:bCs/>
          <w:sz w:val="144"/>
          <w:szCs w:val="144"/>
        </w:rPr>
      </w:pPr>
      <w:r w:rsidRPr="00035CCD">
        <w:rPr>
          <w:rFonts w:ascii="Edwardian Script ITC" w:hAnsi="Edwardian Script ITC"/>
          <w:b/>
          <w:bCs/>
          <w:sz w:val="144"/>
          <w:szCs w:val="144"/>
        </w:rPr>
        <w:lastRenderedPageBreak/>
        <w:t>Poule</w:t>
      </w:r>
    </w:p>
    <w:p w14:paraId="4CE0501F" w14:textId="77777777" w:rsidR="004F5BF7" w:rsidRDefault="004F5BF7" w:rsidP="004F5BF7">
      <w:pPr>
        <w:rPr>
          <w:b/>
          <w:bCs/>
          <w:sz w:val="28"/>
          <w:szCs w:val="28"/>
          <w:u w:val="single"/>
        </w:rPr>
      </w:pPr>
      <w:r>
        <w:rPr>
          <w:noProof/>
          <w:lang w:eastAsia="fr-BE"/>
        </w:rPr>
        <w:drawing>
          <wp:anchor distT="0" distB="0" distL="114300" distR="114300" simplePos="0" relativeHeight="251685376" behindDoc="0" locked="0" layoutInCell="1" allowOverlap="1" wp14:anchorId="546E9937" wp14:editId="31F8B8A9">
            <wp:simplePos x="0" y="0"/>
            <wp:positionH relativeFrom="column">
              <wp:posOffset>3947160</wp:posOffset>
            </wp:positionH>
            <wp:positionV relativeFrom="paragraph">
              <wp:posOffset>360045</wp:posOffset>
            </wp:positionV>
            <wp:extent cx="1965960" cy="3050540"/>
            <wp:effectExtent l="0" t="0" r="0" b="0"/>
            <wp:wrapThrough wrapText="bothSides">
              <wp:wrapPolygon edited="0">
                <wp:start x="1674" y="0"/>
                <wp:lineTo x="837" y="674"/>
                <wp:lineTo x="0" y="1888"/>
                <wp:lineTo x="0" y="2563"/>
                <wp:lineTo x="1465" y="4451"/>
                <wp:lineTo x="1047" y="6609"/>
                <wp:lineTo x="1256" y="8768"/>
                <wp:lineTo x="1674" y="10926"/>
                <wp:lineTo x="3558" y="13084"/>
                <wp:lineTo x="8372" y="17400"/>
                <wp:lineTo x="7535" y="19559"/>
                <wp:lineTo x="5442" y="19694"/>
                <wp:lineTo x="4814" y="20773"/>
                <wp:lineTo x="5233" y="21447"/>
                <wp:lineTo x="6279" y="21447"/>
                <wp:lineTo x="8372" y="21312"/>
                <wp:lineTo x="14651" y="19963"/>
                <wp:lineTo x="14651" y="19559"/>
                <wp:lineTo x="12977" y="17400"/>
                <wp:lineTo x="14442" y="15242"/>
                <wp:lineTo x="19256" y="10926"/>
                <wp:lineTo x="20930" y="8768"/>
                <wp:lineTo x="21349" y="7689"/>
                <wp:lineTo x="21349" y="5800"/>
                <wp:lineTo x="18628" y="5396"/>
                <wp:lineTo x="7953" y="4451"/>
                <wp:lineTo x="6488" y="2698"/>
                <wp:lineTo x="6070" y="1888"/>
                <wp:lineTo x="4186" y="270"/>
                <wp:lineTo x="3558" y="0"/>
                <wp:lineTo x="1674" y="0"/>
              </wp:wrapPolygon>
            </wp:wrapThrough>
            <wp:docPr id="44" name="Image 44" descr="http://clipartmag.com/images/chicken-silhouette-clipart-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mag.com/images/chicken-silhouette-clipart-4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960"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84352" behindDoc="0" locked="0" layoutInCell="1" allowOverlap="1" wp14:anchorId="2DD0F187" wp14:editId="43CEA27B">
            <wp:simplePos x="0" y="0"/>
            <wp:positionH relativeFrom="column">
              <wp:posOffset>304800</wp:posOffset>
            </wp:positionH>
            <wp:positionV relativeFrom="paragraph">
              <wp:posOffset>274320</wp:posOffset>
            </wp:positionV>
            <wp:extent cx="2522220" cy="3401060"/>
            <wp:effectExtent l="0" t="0" r="0" b="8890"/>
            <wp:wrapThrough wrapText="bothSides">
              <wp:wrapPolygon edited="0">
                <wp:start x="0" y="0"/>
                <wp:lineTo x="0" y="21535"/>
                <wp:lineTo x="21372" y="21535"/>
                <wp:lineTo x="21372" y="0"/>
                <wp:lineTo x="0" y="0"/>
              </wp:wrapPolygon>
            </wp:wrapThrough>
            <wp:docPr id="42" name="Image 42" descr="https://www.woopets.fr/assets/races/000/491/big-portrait/poule-r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opets.fr/assets/races/000/491/big-portrait/poule-rous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220"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u w:val="single"/>
        </w:rPr>
        <w:br w:type="page"/>
      </w:r>
    </w:p>
    <w:p w14:paraId="7E13E8DF" w14:textId="77777777" w:rsidR="00B94CBD" w:rsidRDefault="00B94CBD" w:rsidP="00B94CBD">
      <w:pPr>
        <w:jc w:val="center"/>
        <w:rPr>
          <w:b/>
          <w:bCs/>
          <w:sz w:val="28"/>
          <w:szCs w:val="28"/>
          <w:u w:val="single"/>
        </w:rPr>
      </w:pPr>
      <w:r w:rsidRPr="00035CCD">
        <w:rPr>
          <w:rFonts w:ascii="Edwardian Script ITC" w:hAnsi="Edwardian Script ITC"/>
          <w:b/>
          <w:bCs/>
          <w:sz w:val="144"/>
          <w:szCs w:val="144"/>
        </w:rPr>
        <w:lastRenderedPageBreak/>
        <w:t>Bécasse</w:t>
      </w:r>
    </w:p>
    <w:p w14:paraId="5CD9ACB2" w14:textId="77777777" w:rsidR="00B94CBD" w:rsidRDefault="00B94CBD" w:rsidP="00B94CBD">
      <w:r>
        <w:rPr>
          <w:noProof/>
          <w:lang w:eastAsia="fr-BE"/>
        </w:rPr>
        <w:drawing>
          <wp:anchor distT="0" distB="0" distL="114300" distR="114300" simplePos="0" relativeHeight="251688448" behindDoc="0" locked="0" layoutInCell="1" allowOverlap="1" wp14:anchorId="3A37EB41" wp14:editId="0E48F57B">
            <wp:simplePos x="0" y="0"/>
            <wp:positionH relativeFrom="column">
              <wp:posOffset>-76200</wp:posOffset>
            </wp:positionH>
            <wp:positionV relativeFrom="paragraph">
              <wp:posOffset>299720</wp:posOffset>
            </wp:positionV>
            <wp:extent cx="4130351" cy="3048000"/>
            <wp:effectExtent l="0" t="0" r="3810" b="0"/>
            <wp:wrapThrough wrapText="bothSides">
              <wp:wrapPolygon edited="0">
                <wp:start x="0" y="0"/>
                <wp:lineTo x="0" y="21465"/>
                <wp:lineTo x="21520" y="21465"/>
                <wp:lineTo x="21520" y="0"/>
                <wp:lineTo x="0" y="0"/>
              </wp:wrapPolygon>
            </wp:wrapThrough>
            <wp:docPr id="46" name="Image 46" descr="https://becassiersdefrance.com/wp-content/uploads/2017/01/beca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cassiersdefrance.com/wp-content/uploads/2017/01/becass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0351" cy="3048000"/>
                    </a:xfrm>
                    <a:prstGeom prst="rect">
                      <a:avLst/>
                    </a:prstGeom>
                    <a:noFill/>
                    <a:ln>
                      <a:noFill/>
                    </a:ln>
                  </pic:spPr>
                </pic:pic>
              </a:graphicData>
            </a:graphic>
          </wp:anchor>
        </w:drawing>
      </w:r>
    </w:p>
    <w:p w14:paraId="25C301E8" w14:textId="77777777" w:rsidR="00B94CBD" w:rsidRDefault="00B94CBD" w:rsidP="00B94CBD"/>
    <w:p w14:paraId="452CE192" w14:textId="4CF7F1D5" w:rsidR="00B94CBD" w:rsidRDefault="00B94CBD" w:rsidP="00B94CBD"/>
    <w:p w14:paraId="65D67208" w14:textId="5F0557E9" w:rsidR="00B94CBD" w:rsidRDefault="00B94CBD" w:rsidP="00B94CBD">
      <w:r>
        <w:rPr>
          <w:noProof/>
        </w:rPr>
        <w:drawing>
          <wp:anchor distT="0" distB="0" distL="114300" distR="114300" simplePos="0" relativeHeight="251687424" behindDoc="0" locked="0" layoutInCell="1" allowOverlap="1" wp14:anchorId="1FFE337F" wp14:editId="094D68C9">
            <wp:simplePos x="0" y="0"/>
            <wp:positionH relativeFrom="column">
              <wp:posOffset>4159250</wp:posOffset>
            </wp:positionH>
            <wp:positionV relativeFrom="paragraph">
              <wp:posOffset>309880</wp:posOffset>
            </wp:positionV>
            <wp:extent cx="2354580" cy="2908300"/>
            <wp:effectExtent l="0" t="0" r="7620" b="6350"/>
            <wp:wrapThrough wrapText="bothSides">
              <wp:wrapPolygon edited="0">
                <wp:start x="0" y="0"/>
                <wp:lineTo x="0" y="21506"/>
                <wp:lineTo x="21495" y="21506"/>
                <wp:lineTo x="21495" y="0"/>
                <wp:lineTo x="0" y="0"/>
              </wp:wrapPolygon>
            </wp:wrapThrough>
            <wp:docPr id="45" name="Image 45" descr="http://cdn.xl.thumbs.canstockphoto.fr/canstock448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xl.thumbs.canstockphoto.fr/canstock448926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9363"/>
                    <a:stretch/>
                  </pic:blipFill>
                  <pic:spPr bwMode="auto">
                    <a:xfrm>
                      <a:off x="0" y="0"/>
                      <a:ext cx="2354580" cy="290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18E7F" w14:textId="01C2FFBD" w:rsidR="00B94CBD" w:rsidRDefault="00B94CBD" w:rsidP="00B94CBD"/>
    <w:p w14:paraId="75D8F1F9" w14:textId="775AE937" w:rsidR="001720E6" w:rsidRDefault="00B94CBD" w:rsidP="00B94CBD">
      <w:pPr>
        <w:rPr>
          <w:sz w:val="28"/>
          <w:szCs w:val="28"/>
          <w:u w:val="single"/>
        </w:rPr>
      </w:pPr>
      <w:r>
        <w:rPr>
          <w:sz w:val="28"/>
          <w:szCs w:val="28"/>
          <w:u w:val="single"/>
        </w:rPr>
        <w:br w:type="page"/>
      </w:r>
    </w:p>
    <w:p w14:paraId="238B9C44" w14:textId="1F5F414E" w:rsidR="003871DE" w:rsidRPr="00B35E8D" w:rsidRDefault="003871DE" w:rsidP="00B35E8D">
      <w:pPr>
        <w:pStyle w:val="Paragraphedeliste"/>
        <w:numPr>
          <w:ilvl w:val="0"/>
          <w:numId w:val="22"/>
        </w:numPr>
        <w:rPr>
          <w:lang w:val="en-US"/>
        </w:rPr>
      </w:pPr>
      <w:proofErr w:type="spellStart"/>
      <w:r w:rsidRPr="00B35E8D">
        <w:rPr>
          <w:lang w:val="en-US"/>
        </w:rPr>
        <w:lastRenderedPageBreak/>
        <w:t>Modèles</w:t>
      </w:r>
      <w:proofErr w:type="spellEnd"/>
      <w:r w:rsidRPr="00B35E8D">
        <w:rPr>
          <w:lang w:val="en-US"/>
        </w:rPr>
        <w:t xml:space="preserve"> </w:t>
      </w:r>
      <w:proofErr w:type="spellStart"/>
      <w:r w:rsidRPr="00B35E8D">
        <w:rPr>
          <w:lang w:val="en-US"/>
        </w:rPr>
        <w:t>écriture</w:t>
      </w:r>
      <w:proofErr w:type="spellEnd"/>
      <w:r w:rsidR="00030B88">
        <w:rPr>
          <w:lang w:val="en-US"/>
        </w:rPr>
        <w:t>/</w:t>
      </w:r>
      <w:proofErr w:type="spellStart"/>
      <w:r w:rsidR="00030B88">
        <w:rPr>
          <w:lang w:val="en-US"/>
        </w:rPr>
        <w:t>calligraphie</w:t>
      </w:r>
      <w:proofErr w:type="spellEnd"/>
    </w:p>
    <w:p w14:paraId="453844B4" w14:textId="6684479F" w:rsidR="003871DE" w:rsidRDefault="00030B88" w:rsidP="00B94CBD">
      <w:pPr>
        <w:rPr>
          <w:b/>
          <w:bCs/>
          <w:sz w:val="28"/>
          <w:szCs w:val="28"/>
          <w:u w:val="single"/>
        </w:rPr>
      </w:pPr>
      <w:r>
        <w:rPr>
          <w:noProof/>
          <w:lang w:eastAsia="fr-BE"/>
        </w:rPr>
        <w:drawing>
          <wp:inline distT="0" distB="0" distL="0" distR="0" wp14:anchorId="7BBC8915" wp14:editId="248ED379">
            <wp:extent cx="5760720" cy="4472336"/>
            <wp:effectExtent l="0" t="0" r="0" b="4445"/>
            <wp:docPr id="49" name="Image 49" descr="http://1.bp.blogspot.com/-7G7mXdS7wzc/UOCQQKG4kZI/AAAAAAAAAGc/SgA6qjIj1b4/s1600/cursive+calligraphy+alphab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7G7mXdS7wzc/UOCQQKG4kZI/AAAAAAAAAGc/SgA6qjIj1b4/s1600/cursive+calligraphy+alphabet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472336"/>
                    </a:xfrm>
                    <a:prstGeom prst="rect">
                      <a:avLst/>
                    </a:prstGeom>
                    <a:noFill/>
                    <a:ln>
                      <a:noFill/>
                    </a:ln>
                  </pic:spPr>
                </pic:pic>
              </a:graphicData>
            </a:graphic>
          </wp:inline>
        </w:drawing>
      </w:r>
    </w:p>
    <w:p w14:paraId="16539FE0" w14:textId="5F6B4A83" w:rsidR="00030B88" w:rsidRDefault="00030B88" w:rsidP="00B94CBD">
      <w:pPr>
        <w:rPr>
          <w:b/>
          <w:bCs/>
          <w:sz w:val="28"/>
          <w:szCs w:val="28"/>
          <w:u w:val="single"/>
        </w:rPr>
      </w:pPr>
      <w:r>
        <w:rPr>
          <w:noProof/>
          <w:lang w:eastAsia="fr-BE"/>
        </w:rPr>
        <w:lastRenderedPageBreak/>
        <w:drawing>
          <wp:inline distT="0" distB="0" distL="0" distR="0" wp14:anchorId="32166825" wp14:editId="08909B77">
            <wp:extent cx="5760720" cy="6416077"/>
            <wp:effectExtent l="0" t="0" r="0" b="3810"/>
            <wp:docPr id="52" name="Image 52" descr="http://3.bp.blogspot.com/-f7yDUeD6X6o/UOEixzQGdzI/AAAAAAAAAJI/kW3tvU5IRnM/s1600/old%2Benglish%2Bcalligraphy%2Balphab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f7yDUeD6X6o/UOEixzQGdzI/AAAAAAAAAJI/kW3tvU5IRnM/s1600/old%2Benglish%2Bcalligraphy%2Balphabet4.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6596"/>
                    <a:stretch/>
                  </pic:blipFill>
                  <pic:spPr bwMode="auto">
                    <a:xfrm>
                      <a:off x="0" y="0"/>
                      <a:ext cx="5760720" cy="6416077"/>
                    </a:xfrm>
                    <a:prstGeom prst="rect">
                      <a:avLst/>
                    </a:prstGeom>
                    <a:noFill/>
                    <a:ln>
                      <a:noFill/>
                    </a:ln>
                    <a:extLst>
                      <a:ext uri="{53640926-AAD7-44D8-BBD7-CCE9431645EC}">
                        <a14:shadowObscured xmlns:a14="http://schemas.microsoft.com/office/drawing/2010/main"/>
                      </a:ext>
                    </a:extLst>
                  </pic:spPr>
                </pic:pic>
              </a:graphicData>
            </a:graphic>
          </wp:inline>
        </w:drawing>
      </w:r>
    </w:p>
    <w:p w14:paraId="00F58DDE" w14:textId="77777777" w:rsidR="00A6017D" w:rsidRDefault="00A6017D" w:rsidP="00A6017D"/>
    <w:p w14:paraId="466B5B85" w14:textId="77777777" w:rsidR="006D2F71" w:rsidRDefault="006D2F71" w:rsidP="006D2F71"/>
    <w:p w14:paraId="1FA2D3DC" w14:textId="77777777" w:rsidR="006D2F71" w:rsidRDefault="006D2F71" w:rsidP="006D2F71"/>
    <w:p w14:paraId="44A670E5" w14:textId="77777777" w:rsidR="006D2F71" w:rsidRDefault="006D2F71" w:rsidP="006D2F71"/>
    <w:p w14:paraId="4045D017" w14:textId="77777777" w:rsidR="006D2F71" w:rsidRDefault="006D2F71" w:rsidP="006D2F71"/>
    <w:p w14:paraId="514CE675" w14:textId="77777777" w:rsidR="006D2F71" w:rsidRDefault="006D2F71" w:rsidP="006D2F71"/>
    <w:p w14:paraId="0E320A1F" w14:textId="77777777" w:rsidR="006D2F71" w:rsidRDefault="006D2F71" w:rsidP="006D2F71"/>
    <w:p w14:paraId="30BB0527" w14:textId="77777777" w:rsidR="006D2F71" w:rsidRDefault="006D2F71" w:rsidP="006D2F71"/>
    <w:p w14:paraId="11C1845C" w14:textId="77777777" w:rsidR="006D2F71" w:rsidRDefault="006D2F71" w:rsidP="006D2F71"/>
    <w:p w14:paraId="47FF7312" w14:textId="0F94B635" w:rsidR="006D2F71" w:rsidRDefault="00030B88" w:rsidP="006D2F71">
      <w:r>
        <w:rPr>
          <w:noProof/>
          <w:lang w:eastAsia="fr-BE"/>
        </w:rPr>
        <w:lastRenderedPageBreak/>
        <w:drawing>
          <wp:inline distT="0" distB="0" distL="0" distR="0" wp14:anchorId="571ED1B7" wp14:editId="01D5D56B">
            <wp:extent cx="5760720" cy="4621718"/>
            <wp:effectExtent l="0" t="0" r="0" b="7620"/>
            <wp:docPr id="50" name="Image 50" descr="https://static.vecteezy.com/ti/gratis-vektor/p3/371175-pinsel-alphabet-moderne-kalligraphie-handschriftliche-briefe-illustration-v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vecteezy.com/ti/gratis-vektor/p3/371175-pinsel-alphabet-moderne-kalligraphie-handschriftliche-briefe-illustration-vekt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621718"/>
                    </a:xfrm>
                    <a:prstGeom prst="rect">
                      <a:avLst/>
                    </a:prstGeom>
                    <a:noFill/>
                    <a:ln>
                      <a:noFill/>
                    </a:ln>
                  </pic:spPr>
                </pic:pic>
              </a:graphicData>
            </a:graphic>
          </wp:inline>
        </w:drawing>
      </w:r>
    </w:p>
    <w:p w14:paraId="2DEE557A" w14:textId="7BC993C2" w:rsidR="006D2F71" w:rsidRDefault="006D2F71" w:rsidP="006D2F71"/>
    <w:p w14:paraId="2B51FE4A" w14:textId="77777777" w:rsidR="006D2F71" w:rsidRDefault="006D2F71" w:rsidP="006D2F71"/>
    <w:p w14:paraId="039535FA" w14:textId="77777777" w:rsidR="006D2F71" w:rsidRDefault="006D2F71" w:rsidP="006D2F71"/>
    <w:p w14:paraId="0E446A2D" w14:textId="77777777" w:rsidR="006D2F71" w:rsidRDefault="006D2F71" w:rsidP="006D2F71"/>
    <w:p w14:paraId="71A9F638" w14:textId="77777777" w:rsidR="006D2F71" w:rsidRDefault="006D2F71" w:rsidP="006D2F71"/>
    <w:p w14:paraId="2057B330" w14:textId="77777777" w:rsidR="006D2F71" w:rsidRDefault="006D2F71" w:rsidP="006D2F71"/>
    <w:p w14:paraId="5F820131" w14:textId="77777777" w:rsidR="006D2F71" w:rsidRDefault="006D2F71" w:rsidP="006D2F71"/>
    <w:p w14:paraId="19749CF4" w14:textId="77777777" w:rsidR="006D2F71" w:rsidRDefault="006D2F71" w:rsidP="006D2F71"/>
    <w:p w14:paraId="50B5500E" w14:textId="77777777" w:rsidR="006D2F71" w:rsidRDefault="006D2F71" w:rsidP="0063500D">
      <w:pPr>
        <w:rPr>
          <w:i/>
          <w:color w:val="538135" w:themeColor="accent6" w:themeShade="BF"/>
          <w:lang w:val="en-US"/>
        </w:rPr>
      </w:pPr>
    </w:p>
    <w:p w14:paraId="1FF34DF3" w14:textId="77777777" w:rsidR="00E86453" w:rsidRDefault="00E86453" w:rsidP="0063500D">
      <w:pPr>
        <w:rPr>
          <w:i/>
          <w:color w:val="538135" w:themeColor="accent6" w:themeShade="BF"/>
          <w:lang w:val="en-US"/>
        </w:rPr>
      </w:pPr>
    </w:p>
    <w:p w14:paraId="540239BE" w14:textId="77777777" w:rsidR="00E86453" w:rsidRDefault="00E86453" w:rsidP="0063500D">
      <w:pPr>
        <w:rPr>
          <w:i/>
          <w:color w:val="538135" w:themeColor="accent6" w:themeShade="BF"/>
          <w:lang w:val="en-US"/>
        </w:rPr>
      </w:pPr>
    </w:p>
    <w:p w14:paraId="746E1F63" w14:textId="77777777" w:rsidR="00E86453" w:rsidRPr="0063500D" w:rsidRDefault="00E86453" w:rsidP="0063500D">
      <w:pPr>
        <w:rPr>
          <w:i/>
          <w:color w:val="538135" w:themeColor="accent6" w:themeShade="BF"/>
          <w:lang w:val="en-US"/>
        </w:rPr>
      </w:pPr>
    </w:p>
    <w:sectPr w:rsidR="00E86453" w:rsidRPr="0063500D" w:rsidSect="003C7A8C">
      <w:headerReference w:type="default" r:id="rId42"/>
      <w:footerReference w:type="default" r:id="rId43"/>
      <w:pgSz w:w="11906" w:h="16838"/>
      <w:pgMar w:top="993" w:right="1417" w:bottom="993" w:left="1417"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ED9C9" w14:textId="77777777" w:rsidR="000219D3" w:rsidRDefault="000219D3" w:rsidP="00C915B2">
      <w:pPr>
        <w:spacing w:after="0" w:line="240" w:lineRule="auto"/>
      </w:pPr>
      <w:r>
        <w:separator/>
      </w:r>
    </w:p>
  </w:endnote>
  <w:endnote w:type="continuationSeparator" w:id="0">
    <w:p w14:paraId="12389887" w14:textId="77777777" w:rsidR="000219D3" w:rsidRDefault="000219D3" w:rsidP="00C9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DE0F5" w14:textId="77777777"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14:anchorId="6DA844FE" wp14:editId="6B6BB6FD">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255" cy="657225"/>
                  </a:xfrm>
                  <a:prstGeom prst="rect">
                    <a:avLst/>
                  </a:prstGeom>
                </pic:spPr>
              </pic:pic>
            </a:graphicData>
          </a:graphic>
          <wp14:sizeRelH relativeFrom="page">
            <wp14:pctWidth>0</wp14:pctWidth>
          </wp14:sizeRelH>
          <wp14:sizeRelV relativeFrom="page">
            <wp14:pctHeight>0</wp14:pctHeight>
          </wp14:sizeRelV>
        </wp:anchor>
      </w:drawing>
    </w:r>
    <w:r w:rsidR="003C7A8C" w:rsidRPr="003C7A8C">
      <w:rPr>
        <w:noProof/>
        <w:sz w:val="20"/>
        <w:szCs w:val="20"/>
        <w:lang w:eastAsia="fr-BE"/>
      </w:rPr>
      <w:drawing>
        <wp:anchor distT="0" distB="0" distL="114300" distR="114300" simplePos="0" relativeHeight="251659264" behindDoc="1" locked="0" layoutInCell="1" allowOverlap="1" wp14:anchorId="1E57E559" wp14:editId="2D064E4A">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4F389" w14:textId="77777777" w:rsidR="000219D3" w:rsidRDefault="000219D3" w:rsidP="00C915B2">
      <w:pPr>
        <w:spacing w:after="0" w:line="240" w:lineRule="auto"/>
      </w:pPr>
      <w:r>
        <w:separator/>
      </w:r>
    </w:p>
  </w:footnote>
  <w:footnote w:type="continuationSeparator" w:id="0">
    <w:p w14:paraId="72826E2F" w14:textId="77777777" w:rsidR="000219D3" w:rsidRDefault="000219D3" w:rsidP="00C91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2EDD" w14:textId="77777777" w:rsidR="00C915B2" w:rsidRPr="00C915B2" w:rsidRDefault="00C915B2" w:rsidP="00C915B2">
    <w:pPr>
      <w:pStyle w:val="En-tte"/>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2" w15:restartNumberingAfterBreak="0">
    <w:nsid w:val="0ADC39B7"/>
    <w:multiLevelType w:val="hybridMultilevel"/>
    <w:tmpl w:val="12441394"/>
    <w:lvl w:ilvl="0" w:tplc="2B04B9CA">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4F45D80"/>
    <w:multiLevelType w:val="hybridMultilevel"/>
    <w:tmpl w:val="A8124E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3" w15:restartNumberingAfterBreak="0">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5" w15:restartNumberingAfterBreak="0">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0"/>
  </w:num>
  <w:num w:numId="4">
    <w:abstractNumId w:val="20"/>
  </w:num>
  <w:num w:numId="5">
    <w:abstractNumId w:val="5"/>
  </w:num>
  <w:num w:numId="6">
    <w:abstractNumId w:val="10"/>
  </w:num>
  <w:num w:numId="7">
    <w:abstractNumId w:val="14"/>
  </w:num>
  <w:num w:numId="8">
    <w:abstractNumId w:val="8"/>
  </w:num>
  <w:num w:numId="9">
    <w:abstractNumId w:val="9"/>
  </w:num>
  <w:num w:numId="10">
    <w:abstractNumId w:val="17"/>
  </w:num>
  <w:num w:numId="11">
    <w:abstractNumId w:val="12"/>
  </w:num>
  <w:num w:numId="12">
    <w:abstractNumId w:val="4"/>
  </w:num>
  <w:num w:numId="13">
    <w:abstractNumId w:val="1"/>
  </w:num>
  <w:num w:numId="14">
    <w:abstractNumId w:val="3"/>
  </w:num>
  <w:num w:numId="15">
    <w:abstractNumId w:val="16"/>
  </w:num>
  <w:num w:numId="16">
    <w:abstractNumId w:val="21"/>
  </w:num>
  <w:num w:numId="17">
    <w:abstractNumId w:val="19"/>
  </w:num>
  <w:num w:numId="18">
    <w:abstractNumId w:val="18"/>
  </w:num>
  <w:num w:numId="19">
    <w:abstractNumId w:val="13"/>
  </w:num>
  <w:num w:numId="20">
    <w:abstractNumId w:val="11"/>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69F"/>
    <w:rsid w:val="000219D3"/>
    <w:rsid w:val="00022B21"/>
    <w:rsid w:val="00030B88"/>
    <w:rsid w:val="000702E0"/>
    <w:rsid w:val="000827B4"/>
    <w:rsid w:val="00087448"/>
    <w:rsid w:val="000B2ADC"/>
    <w:rsid w:val="000B6C5E"/>
    <w:rsid w:val="00116793"/>
    <w:rsid w:val="001231CB"/>
    <w:rsid w:val="00132440"/>
    <w:rsid w:val="001720E6"/>
    <w:rsid w:val="001E68AB"/>
    <w:rsid w:val="002321A8"/>
    <w:rsid w:val="00244527"/>
    <w:rsid w:val="0024500D"/>
    <w:rsid w:val="00265870"/>
    <w:rsid w:val="002A51DA"/>
    <w:rsid w:val="002A716D"/>
    <w:rsid w:val="002D7920"/>
    <w:rsid w:val="002E1238"/>
    <w:rsid w:val="0030206A"/>
    <w:rsid w:val="00321687"/>
    <w:rsid w:val="003231CB"/>
    <w:rsid w:val="003549CE"/>
    <w:rsid w:val="003871DE"/>
    <w:rsid w:val="00391D32"/>
    <w:rsid w:val="003A13B1"/>
    <w:rsid w:val="003A594B"/>
    <w:rsid w:val="003C7A8C"/>
    <w:rsid w:val="003E18BC"/>
    <w:rsid w:val="003E237A"/>
    <w:rsid w:val="004112AC"/>
    <w:rsid w:val="004270EB"/>
    <w:rsid w:val="00441561"/>
    <w:rsid w:val="00452E63"/>
    <w:rsid w:val="00453067"/>
    <w:rsid w:val="004D5D8D"/>
    <w:rsid w:val="004E6343"/>
    <w:rsid w:val="004E7218"/>
    <w:rsid w:val="004F276C"/>
    <w:rsid w:val="004F5BF7"/>
    <w:rsid w:val="00513D6E"/>
    <w:rsid w:val="0051507E"/>
    <w:rsid w:val="00532AEA"/>
    <w:rsid w:val="005571D8"/>
    <w:rsid w:val="00557EDB"/>
    <w:rsid w:val="0063500D"/>
    <w:rsid w:val="00644A38"/>
    <w:rsid w:val="00647F64"/>
    <w:rsid w:val="006628EB"/>
    <w:rsid w:val="006A1D9D"/>
    <w:rsid w:val="006D2F71"/>
    <w:rsid w:val="0071033B"/>
    <w:rsid w:val="00717CBD"/>
    <w:rsid w:val="00731CB6"/>
    <w:rsid w:val="007431FB"/>
    <w:rsid w:val="00746EF8"/>
    <w:rsid w:val="00754A65"/>
    <w:rsid w:val="0077566C"/>
    <w:rsid w:val="00790AA8"/>
    <w:rsid w:val="007B55C3"/>
    <w:rsid w:val="007B6880"/>
    <w:rsid w:val="007B7147"/>
    <w:rsid w:val="007D6D42"/>
    <w:rsid w:val="007E5367"/>
    <w:rsid w:val="008060DD"/>
    <w:rsid w:val="00832025"/>
    <w:rsid w:val="00842695"/>
    <w:rsid w:val="0085598A"/>
    <w:rsid w:val="00857480"/>
    <w:rsid w:val="0086269F"/>
    <w:rsid w:val="00880B1B"/>
    <w:rsid w:val="00882306"/>
    <w:rsid w:val="008827F3"/>
    <w:rsid w:val="00884951"/>
    <w:rsid w:val="008A4698"/>
    <w:rsid w:val="008C7BC7"/>
    <w:rsid w:val="008E0CF5"/>
    <w:rsid w:val="008F1F5F"/>
    <w:rsid w:val="008F67C3"/>
    <w:rsid w:val="00911E06"/>
    <w:rsid w:val="00952656"/>
    <w:rsid w:val="009E1104"/>
    <w:rsid w:val="009E33ED"/>
    <w:rsid w:val="009E535B"/>
    <w:rsid w:val="00A02451"/>
    <w:rsid w:val="00A158AA"/>
    <w:rsid w:val="00A30F8D"/>
    <w:rsid w:val="00A36AC8"/>
    <w:rsid w:val="00A6017D"/>
    <w:rsid w:val="00A7321D"/>
    <w:rsid w:val="00A82CAD"/>
    <w:rsid w:val="00AD15C3"/>
    <w:rsid w:val="00AE5C22"/>
    <w:rsid w:val="00AF32B3"/>
    <w:rsid w:val="00B0420D"/>
    <w:rsid w:val="00B11BB1"/>
    <w:rsid w:val="00B11E1D"/>
    <w:rsid w:val="00B35E8D"/>
    <w:rsid w:val="00B41ACD"/>
    <w:rsid w:val="00B94CBD"/>
    <w:rsid w:val="00BC5398"/>
    <w:rsid w:val="00BE0FEE"/>
    <w:rsid w:val="00C0426C"/>
    <w:rsid w:val="00C11A33"/>
    <w:rsid w:val="00C43DE7"/>
    <w:rsid w:val="00C76317"/>
    <w:rsid w:val="00C843D7"/>
    <w:rsid w:val="00C915B2"/>
    <w:rsid w:val="00CC20A6"/>
    <w:rsid w:val="00CF105D"/>
    <w:rsid w:val="00D6427A"/>
    <w:rsid w:val="00D647B6"/>
    <w:rsid w:val="00D75192"/>
    <w:rsid w:val="00D77953"/>
    <w:rsid w:val="00DD0509"/>
    <w:rsid w:val="00DD1668"/>
    <w:rsid w:val="00E05E5C"/>
    <w:rsid w:val="00E45B37"/>
    <w:rsid w:val="00E64A2E"/>
    <w:rsid w:val="00E705E7"/>
    <w:rsid w:val="00E86453"/>
    <w:rsid w:val="00E94D24"/>
    <w:rsid w:val="00EB40FD"/>
    <w:rsid w:val="00ED227C"/>
    <w:rsid w:val="00EF0249"/>
    <w:rsid w:val="00F0693D"/>
    <w:rsid w:val="00F21AB4"/>
    <w:rsid w:val="00F27FF2"/>
    <w:rsid w:val="00F668CD"/>
    <w:rsid w:val="00F816C9"/>
    <w:rsid w:val="00F82017"/>
    <w:rsid w:val="00F93507"/>
    <w:rsid w:val="00FB761D"/>
    <w:rsid w:val="00FD35EC"/>
    <w:rsid w:val="00FF514F"/>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24C55"/>
  <w15:docId w15:val="{516FA633-651F-FE4C-B70A-23EED33F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ne\Documents\Cours%20animatrice%20nature\animation%20oiseaux\Fiche%20animation%20&#233;volution%20de%20l'&#233;criture%20-%20silhouette%20-%20plum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2.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customXml/itemProps3.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815B79-23CF-420F-B119-4C1C7E78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Fiche animation évolution de l'écriture - silhouette - plume</Template>
  <TotalTime>27</TotalTime>
  <Pages>17</Pages>
  <Words>499</Words>
  <Characters>2748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dc:creator>
  <cp:lastModifiedBy>carine</cp:lastModifiedBy>
  <cp:revision>22</cp:revision>
  <cp:lastPrinted>2017-03-30T12:34:00Z</cp:lastPrinted>
  <dcterms:created xsi:type="dcterms:W3CDTF">2023-03-11T10:18:00Z</dcterms:created>
  <dcterms:modified xsi:type="dcterms:W3CDTF">2023-03-16T20:13:00Z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